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4B7E4B" w14:textId="77777777" w:rsidR="00E60F73" w:rsidRDefault="00E60F73" w:rsidP="00E60F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BOUREMAN</w:t>
      </w:r>
      <w:r>
        <w:rPr>
          <w:rFonts w:ascii="Times New Roman" w:hAnsi="Times New Roman" w:cs="Times New Roman"/>
        </w:rPr>
        <w:t xml:space="preserve">      (fl.1483)</w:t>
      </w:r>
    </w:p>
    <w:p w14:paraId="1A3904CD" w14:textId="77777777" w:rsidR="00E60F73" w:rsidRDefault="00E60F73" w:rsidP="00E60F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Combe Davey, Somerset. Husbandman.</w:t>
      </w:r>
    </w:p>
    <w:p w14:paraId="1879E233" w14:textId="77777777" w:rsidR="00E60F73" w:rsidRDefault="00E60F73" w:rsidP="00E60F73">
      <w:pPr>
        <w:rPr>
          <w:rFonts w:ascii="Times New Roman" w:hAnsi="Times New Roman" w:cs="Times New Roman"/>
        </w:rPr>
      </w:pPr>
    </w:p>
    <w:p w14:paraId="16E77B12" w14:textId="77777777" w:rsidR="00E60F73" w:rsidRDefault="00E60F73" w:rsidP="00E60F73">
      <w:pPr>
        <w:rPr>
          <w:rFonts w:ascii="Times New Roman" w:hAnsi="Times New Roman" w:cs="Times New Roman"/>
        </w:rPr>
      </w:pPr>
    </w:p>
    <w:p w14:paraId="49693263" w14:textId="77777777" w:rsidR="00E60F73" w:rsidRDefault="00E60F73" w:rsidP="00E60F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Humphrey Courtenay, esquire(q.v.), brought a plaint of trespass and</w:t>
      </w:r>
    </w:p>
    <w:p w14:paraId="63BED96D" w14:textId="77777777" w:rsidR="00E60F73" w:rsidRDefault="00E60F73" w:rsidP="00E60F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assault on a servant against him.</w:t>
      </w:r>
    </w:p>
    <w:p w14:paraId="2BA82628" w14:textId="77777777" w:rsidR="00E60F73" w:rsidRDefault="00E60F73" w:rsidP="00E60F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6CCC9429" w14:textId="77777777" w:rsidR="00E60F73" w:rsidRDefault="00E60F73" w:rsidP="00E60F73">
      <w:pPr>
        <w:rPr>
          <w:rFonts w:ascii="Times New Roman" w:hAnsi="Times New Roman" w:cs="Times New Roman"/>
        </w:rPr>
      </w:pPr>
    </w:p>
    <w:p w14:paraId="7F5CDB9B" w14:textId="77777777" w:rsidR="00E60F73" w:rsidRDefault="00E60F73" w:rsidP="00E60F73">
      <w:pPr>
        <w:rPr>
          <w:rFonts w:ascii="Times New Roman" w:hAnsi="Times New Roman" w:cs="Times New Roman"/>
        </w:rPr>
      </w:pPr>
    </w:p>
    <w:p w14:paraId="2861CD1C" w14:textId="77777777" w:rsidR="00E60F73" w:rsidRDefault="00E60F73" w:rsidP="00E60F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October 2019</w:t>
      </w:r>
    </w:p>
    <w:p w14:paraId="70E7B714" w14:textId="77777777" w:rsidR="006B2F86" w:rsidRPr="00E60F73" w:rsidRDefault="00E60F73" w:rsidP="00E60F73">
      <w:bookmarkStart w:id="0" w:name="_GoBack"/>
      <w:bookmarkEnd w:id="0"/>
    </w:p>
    <w:sectPr w:rsidR="006B2F86" w:rsidRPr="00E60F7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EC41A6" w14:textId="77777777" w:rsidR="00E60F73" w:rsidRDefault="00E60F73" w:rsidP="00E71FC3">
      <w:r>
        <w:separator/>
      </w:r>
    </w:p>
  </w:endnote>
  <w:endnote w:type="continuationSeparator" w:id="0">
    <w:p w14:paraId="2E0C4801" w14:textId="77777777" w:rsidR="00E60F73" w:rsidRDefault="00E60F7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C262C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677F58" w14:textId="77777777" w:rsidR="00E60F73" w:rsidRDefault="00E60F73" w:rsidP="00E71FC3">
      <w:r>
        <w:separator/>
      </w:r>
    </w:p>
  </w:footnote>
  <w:footnote w:type="continuationSeparator" w:id="0">
    <w:p w14:paraId="67E72FFC" w14:textId="77777777" w:rsidR="00E60F73" w:rsidRDefault="00E60F7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F73"/>
    <w:rsid w:val="001A7C09"/>
    <w:rsid w:val="00577BD5"/>
    <w:rsid w:val="00656CBA"/>
    <w:rsid w:val="006A1F77"/>
    <w:rsid w:val="00733BE7"/>
    <w:rsid w:val="00AB52E8"/>
    <w:rsid w:val="00B16D3F"/>
    <w:rsid w:val="00BB41AC"/>
    <w:rsid w:val="00E60F7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E05D6"/>
  <w15:chartTrackingRefBased/>
  <w15:docId w15:val="{62B4658D-A4D9-45D0-94BF-3F2057303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60F7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2019-10-26T18:22:00Z</dcterms:created>
  <dcterms:modified xsi:type="dcterms:W3CDTF">2019-10-26T18:23:00Z</dcterms:modified>
</cp:coreProperties>
</file>