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E176D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BOUREMAN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4D55F21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F471C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7DA03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Chipping Norton,</w:t>
      </w:r>
    </w:p>
    <w:p w14:paraId="6A835A96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C3720DB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https://inquisitionspostmortem.ac.uk/view/inquisition/18-050/52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9F44EC4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EB3E9" w14:textId="77777777" w:rsidR="00F573CD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8AB1E" w14:textId="77777777" w:rsidR="00F573CD" w:rsidRPr="00964975" w:rsidRDefault="00F573CD" w:rsidP="00F573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006D4B4A" w14:textId="14595D97" w:rsidR="00BA00AB" w:rsidRPr="00F573C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573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B715E" w14:textId="77777777" w:rsidR="00F573CD" w:rsidRDefault="00F573CD" w:rsidP="009139A6">
      <w:r>
        <w:separator/>
      </w:r>
    </w:p>
  </w:endnote>
  <w:endnote w:type="continuationSeparator" w:id="0">
    <w:p w14:paraId="03439B81" w14:textId="77777777" w:rsidR="00F573CD" w:rsidRDefault="00F573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809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DB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4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E02FC" w14:textId="77777777" w:rsidR="00F573CD" w:rsidRDefault="00F573CD" w:rsidP="009139A6">
      <w:r>
        <w:separator/>
      </w:r>
    </w:p>
  </w:footnote>
  <w:footnote w:type="continuationSeparator" w:id="0">
    <w:p w14:paraId="0AE5B505" w14:textId="77777777" w:rsidR="00F573CD" w:rsidRDefault="00F573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95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2F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A9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C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F67B"/>
  <w15:chartTrackingRefBased/>
  <w15:docId w15:val="{53FDC12A-9FEE-4CEE-9CE1-62E10F42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7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0/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2022-02-06T20:10:00Z</dcterms:created>
  <dcterms:modified xsi:type="dcterms:W3CDTF">2022-02-06T20:14:00Z</dcterms:modified>
</cp:coreProperties>
</file>