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FFD" w:rsidRDefault="006E2FFD" w:rsidP="006E2FFD">
      <w:pPr>
        <w:pStyle w:val="NoSpacing"/>
      </w:pPr>
      <w:r>
        <w:rPr>
          <w:u w:val="single"/>
        </w:rPr>
        <w:t>William BOUREHUNTE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E2FFD" w:rsidRDefault="006E2FFD" w:rsidP="006E2FFD">
      <w:pPr>
        <w:pStyle w:val="NoSpacing"/>
      </w:pPr>
      <w:r>
        <w:t>of C</w:t>
      </w:r>
      <w:r>
        <w:t>live by Lewes, Sussex. Smith.</w:t>
      </w:r>
    </w:p>
    <w:p w:rsidR="006E2FFD" w:rsidRDefault="006E2FFD" w:rsidP="006E2FFD">
      <w:pPr>
        <w:pStyle w:val="NoSpacing"/>
      </w:pPr>
    </w:p>
    <w:p w:rsidR="006E2FFD" w:rsidRDefault="006E2FFD" w:rsidP="006E2FFD">
      <w:pPr>
        <w:pStyle w:val="NoSpacing"/>
      </w:pPr>
    </w:p>
    <w:p w:rsidR="006E2FFD" w:rsidRDefault="006E2FFD" w:rsidP="006E2FFD">
      <w:pPr>
        <w:pStyle w:val="NoSpacing"/>
      </w:pPr>
      <w:r>
        <w:t xml:space="preserve">  7 Jul.1450</w:t>
      </w:r>
      <w:r>
        <w:tab/>
        <w:t>He was pardoned foll</w:t>
      </w:r>
      <w:bookmarkStart w:id="0" w:name="_GoBack"/>
      <w:bookmarkEnd w:id="0"/>
      <w:r>
        <w:t>owing Jack Cade’s rebellion.  (C.P.R.1446-52 p.354)</w:t>
      </w:r>
    </w:p>
    <w:p w:rsidR="006E2FFD" w:rsidRDefault="006E2FFD" w:rsidP="006E2FFD">
      <w:pPr>
        <w:pStyle w:val="NoSpacing"/>
      </w:pPr>
    </w:p>
    <w:p w:rsidR="006E2FFD" w:rsidRDefault="006E2FFD" w:rsidP="006E2FFD">
      <w:pPr>
        <w:pStyle w:val="NoSpacing"/>
      </w:pPr>
    </w:p>
    <w:p w:rsidR="006E2FFD" w:rsidRPr="0057286F" w:rsidRDefault="006E2FFD" w:rsidP="006E2FFD">
      <w:pPr>
        <w:pStyle w:val="NoSpacing"/>
      </w:pPr>
      <w:r>
        <w:t>13 September 2016</w:t>
      </w:r>
    </w:p>
    <w:p w:rsidR="006B2F86" w:rsidRPr="006E2FFD" w:rsidRDefault="006E2FFD" w:rsidP="00E71FC3">
      <w:pPr>
        <w:pStyle w:val="NoSpacing"/>
      </w:pPr>
    </w:p>
    <w:sectPr w:rsidR="006B2F86" w:rsidRPr="006E2FF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FFD" w:rsidRDefault="006E2FFD" w:rsidP="00E71FC3">
      <w:pPr>
        <w:spacing w:after="0" w:line="240" w:lineRule="auto"/>
      </w:pPr>
      <w:r>
        <w:separator/>
      </w:r>
    </w:p>
  </w:endnote>
  <w:endnote w:type="continuationSeparator" w:id="0">
    <w:p w:rsidR="006E2FFD" w:rsidRDefault="006E2F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FFD" w:rsidRDefault="006E2FFD" w:rsidP="00E71FC3">
      <w:pPr>
        <w:spacing w:after="0" w:line="240" w:lineRule="auto"/>
      </w:pPr>
      <w:r>
        <w:separator/>
      </w:r>
    </w:p>
  </w:footnote>
  <w:footnote w:type="continuationSeparator" w:id="0">
    <w:p w:rsidR="006E2FFD" w:rsidRDefault="006E2F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FFD"/>
    <w:rsid w:val="001A7C09"/>
    <w:rsid w:val="006E2FF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5B364"/>
  <w15:chartTrackingRefBased/>
  <w15:docId w15:val="{FB7E1883-EFC6-42E3-8076-F34C180C2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2016-09-13T21:28:00Z</dcterms:created>
  <dcterms:modified xsi:type="dcterms:W3CDTF">2016-09-13T21:34:00Z</dcterms:modified>
</cp:coreProperties>
</file>