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10EBF" w14:textId="77777777" w:rsidR="006D6649" w:rsidRDefault="006D6649" w:rsidP="006D66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BOURE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6E7F9524" w14:textId="77777777" w:rsidR="006D6649" w:rsidRDefault="006D6649" w:rsidP="006D6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898B87" w14:textId="77777777" w:rsidR="006D6649" w:rsidRDefault="006D6649" w:rsidP="006D6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BA80DA" w14:textId="77777777" w:rsidR="006D6649" w:rsidRDefault="006D6649" w:rsidP="006D66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Maud(q.v.).</w:t>
      </w:r>
    </w:p>
    <w:p w14:paraId="6FEDF79F" w14:textId="77777777" w:rsidR="006D6649" w:rsidRDefault="006D6649" w:rsidP="006D66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18-60)</w:t>
      </w:r>
    </w:p>
    <w:p w14:paraId="17417318" w14:textId="77777777" w:rsidR="006D6649" w:rsidRDefault="006D6649" w:rsidP="006D6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E91B96" w14:textId="77777777" w:rsidR="006D6649" w:rsidRDefault="006D6649" w:rsidP="006D6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D4285A" w14:textId="77777777" w:rsidR="006D6649" w:rsidRDefault="006D6649" w:rsidP="006D66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Feb.1400</w:t>
      </w:r>
      <w:r>
        <w:rPr>
          <w:rFonts w:ascii="Times New Roman" w:hAnsi="Times New Roman" w:cs="Times New Roman"/>
          <w:sz w:val="24"/>
          <w:szCs w:val="24"/>
        </w:rPr>
        <w:tab/>
        <w:t>They held half the manor of Rochford, Herefordshire.   (ibid.)</w:t>
      </w:r>
    </w:p>
    <w:p w14:paraId="0F1CDCE4" w14:textId="77777777" w:rsidR="006D6649" w:rsidRDefault="006D6649" w:rsidP="006D6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52C249" w14:textId="77777777" w:rsidR="006D6649" w:rsidRDefault="006D6649" w:rsidP="006D6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F451D9" w14:textId="77777777" w:rsidR="006D6649" w:rsidRDefault="006D6649" w:rsidP="006D66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23C04A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B6968" w14:textId="77777777" w:rsidR="006D6649" w:rsidRDefault="006D6649" w:rsidP="009139A6">
      <w:r>
        <w:separator/>
      </w:r>
    </w:p>
  </w:endnote>
  <w:endnote w:type="continuationSeparator" w:id="0">
    <w:p w14:paraId="25CE7D26" w14:textId="77777777" w:rsidR="006D6649" w:rsidRDefault="006D66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FAB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512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42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C320C" w14:textId="77777777" w:rsidR="006D6649" w:rsidRDefault="006D6649" w:rsidP="009139A6">
      <w:r>
        <w:separator/>
      </w:r>
    </w:p>
  </w:footnote>
  <w:footnote w:type="continuationSeparator" w:id="0">
    <w:p w14:paraId="1093C1C0" w14:textId="77777777" w:rsidR="006D6649" w:rsidRDefault="006D66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E1D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D04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44B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649"/>
    <w:rsid w:val="000666E0"/>
    <w:rsid w:val="002510B7"/>
    <w:rsid w:val="005C130B"/>
    <w:rsid w:val="006D664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6274B"/>
  <w15:chartTrackingRefBased/>
  <w15:docId w15:val="{F645072B-6FF9-4CA5-9139-B83F008F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D66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2022-02-21T15:53:00Z</dcterms:created>
  <dcterms:modified xsi:type="dcterms:W3CDTF">2022-02-21T15:53:00Z</dcterms:modified>
</cp:coreProperties>
</file>