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5EEB" w:rsidRDefault="00FA5EEB" w:rsidP="00FA5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BOURE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A5EEB" w:rsidRDefault="00FA5EEB" w:rsidP="00FA5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>, Norfolk. Bleacher of cloth.</w:t>
      </w:r>
    </w:p>
    <w:p w:rsidR="00FA5EEB" w:rsidRDefault="00FA5EEB" w:rsidP="00FA5EEB">
      <w:pPr>
        <w:rPr>
          <w:rFonts w:ascii="Times New Roman" w:hAnsi="Times New Roman" w:cs="Times New Roman"/>
        </w:rPr>
      </w:pPr>
    </w:p>
    <w:p w:rsidR="00FA5EEB" w:rsidRDefault="00FA5EEB" w:rsidP="00FA5EEB">
      <w:pPr>
        <w:rPr>
          <w:rFonts w:ascii="Times New Roman" w:hAnsi="Times New Roman" w:cs="Times New Roman"/>
        </w:rPr>
      </w:pPr>
    </w:p>
    <w:p w:rsidR="00FA5EEB" w:rsidRDefault="00FA5EEB" w:rsidP="00FA5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Cawston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</w:t>
      </w:r>
    </w:p>
    <w:p w:rsidR="00FA5EEB" w:rsidRDefault="00FA5EEB" w:rsidP="00FA5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Hawne</w:t>
      </w:r>
      <w:proofErr w:type="spellEnd"/>
      <w:r>
        <w:rPr>
          <w:rFonts w:ascii="Times New Roman" w:hAnsi="Times New Roman" w:cs="Times New Roman"/>
        </w:rPr>
        <w:t xml:space="preserve"> of Salle(q.v.).</w:t>
      </w:r>
    </w:p>
    <w:p w:rsidR="00FA5EEB" w:rsidRDefault="00FA5EEB" w:rsidP="00FA5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A5EEB" w:rsidRDefault="00FA5EEB" w:rsidP="00FA5EEB">
      <w:pPr>
        <w:rPr>
          <w:rFonts w:ascii="Times New Roman" w:hAnsi="Times New Roman" w:cs="Times New Roman"/>
        </w:rPr>
      </w:pPr>
    </w:p>
    <w:p w:rsidR="00FA5EEB" w:rsidRDefault="00FA5EEB" w:rsidP="00FA5EEB">
      <w:pPr>
        <w:rPr>
          <w:rFonts w:ascii="Times New Roman" w:hAnsi="Times New Roman" w:cs="Times New Roman"/>
        </w:rPr>
      </w:pPr>
    </w:p>
    <w:p w:rsidR="00FA5EEB" w:rsidRDefault="00FA5EEB" w:rsidP="00FA5E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2017</w:t>
      </w:r>
    </w:p>
    <w:p w:rsidR="006B2F86" w:rsidRPr="00E71FC3" w:rsidRDefault="00FA5E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5EEB" w:rsidRDefault="00FA5EEB" w:rsidP="00E71FC3">
      <w:r>
        <w:separator/>
      </w:r>
    </w:p>
  </w:endnote>
  <w:endnote w:type="continuationSeparator" w:id="0">
    <w:p w:rsidR="00FA5EEB" w:rsidRDefault="00FA5E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5EEB" w:rsidRDefault="00FA5EEB" w:rsidP="00E71FC3">
      <w:r>
        <w:separator/>
      </w:r>
    </w:p>
  </w:footnote>
  <w:footnote w:type="continuationSeparator" w:id="0">
    <w:p w:rsidR="00FA5EEB" w:rsidRDefault="00FA5E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1091C-0C8A-48BA-8225-57F6C1C3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5E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5E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2017-12-13T20:04:00Z</dcterms:created>
  <dcterms:modified xsi:type="dcterms:W3CDTF">2017-12-13T20:05:00Z</dcterms:modified>
</cp:coreProperties>
</file>