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13A18" w14:textId="77777777" w:rsidR="007A7DE3" w:rsidRDefault="007A7DE3" w:rsidP="007A7D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BOURE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4FE8F33" w14:textId="77777777" w:rsidR="007A7DE3" w:rsidRDefault="007A7DE3" w:rsidP="007A7D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Bramford</w:t>
      </w:r>
      <w:proofErr w:type="spellEnd"/>
      <w:r>
        <w:rPr>
          <w:rFonts w:ascii="Times New Roman" w:hAnsi="Times New Roman" w:cs="Times New Roman"/>
        </w:rPr>
        <w:t>, Suffolk. Husbandman.</w:t>
      </w:r>
    </w:p>
    <w:p w14:paraId="54C86141" w14:textId="77777777" w:rsidR="007A7DE3" w:rsidRDefault="007A7DE3" w:rsidP="007A7DE3">
      <w:pPr>
        <w:rPr>
          <w:rFonts w:ascii="Times New Roman" w:hAnsi="Times New Roman" w:cs="Times New Roman"/>
        </w:rPr>
      </w:pPr>
    </w:p>
    <w:p w14:paraId="2647F0A1" w14:textId="77777777" w:rsidR="007A7DE3" w:rsidRDefault="007A7DE3" w:rsidP="007A7DE3">
      <w:pPr>
        <w:rPr>
          <w:rFonts w:ascii="Times New Roman" w:hAnsi="Times New Roman" w:cs="Times New Roman"/>
        </w:rPr>
      </w:pPr>
    </w:p>
    <w:p w14:paraId="30E70730" w14:textId="77777777" w:rsidR="007A7DE3" w:rsidRDefault="007A7DE3" w:rsidP="007A7D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Moors of Otley(q.v.) brought a plaint of debt against him, John </w:t>
      </w:r>
      <w:proofErr w:type="spellStart"/>
      <w:r>
        <w:rPr>
          <w:rFonts w:ascii="Times New Roman" w:hAnsi="Times New Roman" w:cs="Times New Roman"/>
        </w:rPr>
        <w:t>Godyng</w:t>
      </w:r>
      <w:proofErr w:type="spellEnd"/>
    </w:p>
    <w:p w14:paraId="2A0B86D8" w14:textId="77777777" w:rsidR="007A7DE3" w:rsidRDefault="007A7DE3" w:rsidP="007A7D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Framsden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Waryn</w:t>
      </w:r>
      <w:proofErr w:type="spellEnd"/>
      <w:r>
        <w:rPr>
          <w:rFonts w:ascii="Times New Roman" w:hAnsi="Times New Roman" w:cs="Times New Roman"/>
        </w:rPr>
        <w:t xml:space="preserve"> of Woodbridge(q.v.)</w:t>
      </w:r>
    </w:p>
    <w:p w14:paraId="1740CE1C" w14:textId="77777777" w:rsidR="007A7DE3" w:rsidRDefault="007A7DE3" w:rsidP="007A7D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C2FC025" w14:textId="77777777" w:rsidR="007A7DE3" w:rsidRDefault="007A7DE3" w:rsidP="007A7DE3">
      <w:pPr>
        <w:rPr>
          <w:rFonts w:ascii="Times New Roman" w:hAnsi="Times New Roman" w:cs="Times New Roman"/>
        </w:rPr>
      </w:pPr>
    </w:p>
    <w:p w14:paraId="3EEB1938" w14:textId="77777777" w:rsidR="007A7DE3" w:rsidRDefault="007A7DE3" w:rsidP="007A7DE3">
      <w:pPr>
        <w:rPr>
          <w:rFonts w:ascii="Times New Roman" w:hAnsi="Times New Roman" w:cs="Times New Roman"/>
        </w:rPr>
      </w:pPr>
    </w:p>
    <w:p w14:paraId="5C3341A6" w14:textId="77777777" w:rsidR="007A7DE3" w:rsidRDefault="007A7DE3" w:rsidP="007A7D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May 2018</w:t>
      </w:r>
    </w:p>
    <w:p w14:paraId="4EC6AE59" w14:textId="77777777" w:rsidR="006B2F86" w:rsidRPr="00E71FC3" w:rsidRDefault="007A7DE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86D1D" w14:textId="77777777" w:rsidR="007A7DE3" w:rsidRDefault="007A7DE3" w:rsidP="00E71FC3">
      <w:r>
        <w:separator/>
      </w:r>
    </w:p>
  </w:endnote>
  <w:endnote w:type="continuationSeparator" w:id="0">
    <w:p w14:paraId="09965602" w14:textId="77777777" w:rsidR="007A7DE3" w:rsidRDefault="007A7DE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040A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B6F9D" w14:textId="77777777" w:rsidR="007A7DE3" w:rsidRDefault="007A7DE3" w:rsidP="00E71FC3">
      <w:r>
        <w:separator/>
      </w:r>
    </w:p>
  </w:footnote>
  <w:footnote w:type="continuationSeparator" w:id="0">
    <w:p w14:paraId="32425FA5" w14:textId="77777777" w:rsidR="007A7DE3" w:rsidRDefault="007A7DE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DE3"/>
    <w:rsid w:val="001A7C09"/>
    <w:rsid w:val="00577BD5"/>
    <w:rsid w:val="00656CBA"/>
    <w:rsid w:val="006A1F77"/>
    <w:rsid w:val="00733BE7"/>
    <w:rsid w:val="007A7DE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FA6BE"/>
  <w15:chartTrackingRefBased/>
  <w15:docId w15:val="{8A1C0F90-99EB-4F28-8067-BF2E2A81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7DE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2018-07-12T20:41:00Z</dcterms:created>
  <dcterms:modified xsi:type="dcterms:W3CDTF">2018-07-12T20:42:00Z</dcterms:modified>
</cp:coreProperties>
</file>