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C790F" w14:textId="77777777" w:rsidR="003B4BA6" w:rsidRDefault="003B4BA6" w:rsidP="003B4BA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BOURE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5E7D218B" w14:textId="77777777" w:rsidR="003B4BA6" w:rsidRDefault="003B4BA6" w:rsidP="003B4BA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Walpole.</w:t>
      </w:r>
    </w:p>
    <w:p w14:paraId="017CBD52" w14:textId="77777777" w:rsidR="003B4BA6" w:rsidRDefault="003B4BA6" w:rsidP="003B4BA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977B4E1" w14:textId="77777777" w:rsidR="003B4BA6" w:rsidRDefault="003B4BA6" w:rsidP="003B4BA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062D728" w14:textId="77777777" w:rsidR="003B4BA6" w:rsidRDefault="003B4BA6" w:rsidP="003B4BA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Norfolk the moiety of the taxes of a fifteenth and a tenth which were granted to the King at the last Parliament.</w:t>
      </w:r>
    </w:p>
    <w:p w14:paraId="1AE50073" w14:textId="77777777" w:rsidR="003B4BA6" w:rsidRDefault="003B4BA6" w:rsidP="003B4BA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p.179)</w:t>
      </w:r>
    </w:p>
    <w:p w14:paraId="5E4EEEA7" w14:textId="77777777" w:rsidR="003B4BA6" w:rsidRDefault="003B4BA6" w:rsidP="003B4BA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5266353" w14:textId="77777777" w:rsidR="003B4BA6" w:rsidRDefault="003B4BA6" w:rsidP="003B4BA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CBD14C8" w14:textId="77777777" w:rsidR="003B4BA6" w:rsidRDefault="003B4BA6" w:rsidP="003B4BA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July 2022</w:t>
      </w:r>
    </w:p>
    <w:p w14:paraId="0C8192F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4416F" w14:textId="77777777" w:rsidR="003B4BA6" w:rsidRDefault="003B4BA6" w:rsidP="009139A6">
      <w:r>
        <w:separator/>
      </w:r>
    </w:p>
  </w:endnote>
  <w:endnote w:type="continuationSeparator" w:id="0">
    <w:p w14:paraId="74C215FE" w14:textId="77777777" w:rsidR="003B4BA6" w:rsidRDefault="003B4B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BF2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5D50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220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9896A" w14:textId="77777777" w:rsidR="003B4BA6" w:rsidRDefault="003B4BA6" w:rsidP="009139A6">
      <w:r>
        <w:separator/>
      </w:r>
    </w:p>
  </w:footnote>
  <w:footnote w:type="continuationSeparator" w:id="0">
    <w:p w14:paraId="3838A07A" w14:textId="77777777" w:rsidR="003B4BA6" w:rsidRDefault="003B4B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335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BF6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B56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BA6"/>
    <w:rsid w:val="000666E0"/>
    <w:rsid w:val="002510B7"/>
    <w:rsid w:val="003B4BA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123C3"/>
  <w15:chartTrackingRefBased/>
  <w15:docId w15:val="{56E1AB7F-7706-4503-9BB4-D8556402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BA6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2024-01-07T18:57:00Z</dcterms:created>
  <dcterms:modified xsi:type="dcterms:W3CDTF">2024-01-07T18:58:00Z</dcterms:modified>
</cp:coreProperties>
</file>