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4862" w14:textId="77777777" w:rsidR="00546F21" w:rsidRDefault="00546F21" w:rsidP="00546F2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BOURE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9B3C4FF" w14:textId="77777777" w:rsidR="00546F21" w:rsidRDefault="00546F21" w:rsidP="00546F2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0994BF8" w14:textId="77777777" w:rsidR="00546F21" w:rsidRDefault="00546F21" w:rsidP="00546F21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404410F" w14:textId="77777777" w:rsidR="00546F21" w:rsidRDefault="00546F21" w:rsidP="00546F2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Bristol Guildhall inro</w:t>
      </w:r>
    </w:p>
    <w:p w14:paraId="6240BFBA" w14:textId="77777777" w:rsidR="00546F21" w:rsidRDefault="00546F21" w:rsidP="00546F2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lands of Isabel </w:t>
      </w:r>
      <w:proofErr w:type="spellStart"/>
      <w:r>
        <w:rPr>
          <w:rFonts w:eastAsia="Times New Roman" w:cs="Times New Roman"/>
          <w:szCs w:val="24"/>
        </w:rPr>
        <w:t>Saymoure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69083655" w14:textId="77777777" w:rsidR="00546F21" w:rsidRDefault="00546F21" w:rsidP="00546F2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B194D11" w14:textId="77777777" w:rsidR="00546F21" w:rsidRDefault="00546F21" w:rsidP="00546F2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p.139-40)</w:t>
      </w:r>
    </w:p>
    <w:p w14:paraId="14AE7E7D" w14:textId="77777777" w:rsidR="00546F21" w:rsidRDefault="00546F21" w:rsidP="00546F21">
      <w:pPr>
        <w:pStyle w:val="NoSpacing"/>
        <w:rPr>
          <w:rFonts w:eastAsia="Times New Roman" w:cs="Times New Roman"/>
          <w:szCs w:val="24"/>
        </w:rPr>
      </w:pPr>
    </w:p>
    <w:p w14:paraId="053737E3" w14:textId="77777777" w:rsidR="00546F21" w:rsidRDefault="00546F21" w:rsidP="00546F21">
      <w:pPr>
        <w:pStyle w:val="NoSpacing"/>
        <w:rPr>
          <w:rFonts w:eastAsia="Times New Roman" w:cs="Times New Roman"/>
          <w:szCs w:val="24"/>
        </w:rPr>
      </w:pPr>
    </w:p>
    <w:p w14:paraId="3267B4F7" w14:textId="77777777" w:rsidR="00546F21" w:rsidRDefault="00546F21" w:rsidP="00546F2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October 2023</w:t>
      </w:r>
    </w:p>
    <w:p w14:paraId="15C071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A7A68" w14:textId="77777777" w:rsidR="00546F21" w:rsidRDefault="00546F21" w:rsidP="009139A6">
      <w:r>
        <w:separator/>
      </w:r>
    </w:p>
  </w:endnote>
  <w:endnote w:type="continuationSeparator" w:id="0">
    <w:p w14:paraId="6F114B6E" w14:textId="77777777" w:rsidR="00546F21" w:rsidRDefault="00546F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A4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79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EB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9FE5E" w14:textId="77777777" w:rsidR="00546F21" w:rsidRDefault="00546F21" w:rsidP="009139A6">
      <w:r>
        <w:separator/>
      </w:r>
    </w:p>
  </w:footnote>
  <w:footnote w:type="continuationSeparator" w:id="0">
    <w:p w14:paraId="30F9358B" w14:textId="77777777" w:rsidR="00546F21" w:rsidRDefault="00546F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03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52A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3AC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21"/>
    <w:rsid w:val="000666E0"/>
    <w:rsid w:val="002510B7"/>
    <w:rsid w:val="00546F2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8093E"/>
  <w15:chartTrackingRefBased/>
  <w15:docId w15:val="{9FEE11E8-7C79-4B8F-A408-E74B09CB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2023-10-24T20:23:00Z</dcterms:created>
  <dcterms:modified xsi:type="dcterms:W3CDTF">2023-10-24T20:23:00Z</dcterms:modified>
</cp:coreProperties>
</file>