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899E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Maud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BOURE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1DAD3649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857BA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1A3FCD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3A0E9562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5C859875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6A1C4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886D7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Feb.1400</w:t>
      </w:r>
      <w:r>
        <w:rPr>
          <w:rFonts w:ascii="Times New Roman" w:hAnsi="Times New Roman" w:cs="Times New Roman"/>
          <w:sz w:val="24"/>
          <w:szCs w:val="24"/>
        </w:rPr>
        <w:tab/>
        <w:t>They held half the manor of Rochford, Herefordshire.   (ibid.)</w:t>
      </w:r>
    </w:p>
    <w:p w14:paraId="4189A725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E0364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50212" w14:textId="77777777" w:rsidR="000C6988" w:rsidRDefault="000C6988" w:rsidP="000C69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4D1F96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0046" w14:textId="77777777" w:rsidR="000C6988" w:rsidRDefault="000C6988" w:rsidP="009139A6">
      <w:r>
        <w:separator/>
      </w:r>
    </w:p>
  </w:endnote>
  <w:endnote w:type="continuationSeparator" w:id="0">
    <w:p w14:paraId="60BF9753" w14:textId="77777777" w:rsidR="000C6988" w:rsidRDefault="000C69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01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3F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B9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06D86" w14:textId="77777777" w:rsidR="000C6988" w:rsidRDefault="000C6988" w:rsidP="009139A6">
      <w:r>
        <w:separator/>
      </w:r>
    </w:p>
  </w:footnote>
  <w:footnote w:type="continuationSeparator" w:id="0">
    <w:p w14:paraId="370B50AE" w14:textId="77777777" w:rsidR="000C6988" w:rsidRDefault="000C69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E7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27B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A9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88"/>
    <w:rsid w:val="000666E0"/>
    <w:rsid w:val="000C698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7EE2"/>
  <w15:chartTrackingRefBased/>
  <w15:docId w15:val="{0DC8A098-C810-4FAA-93EA-5DF0775E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6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2022-02-21T15:54:00Z</dcterms:created>
  <dcterms:modified xsi:type="dcterms:W3CDTF">2022-02-21T15:54:00Z</dcterms:modified>
</cp:coreProperties>
</file>