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D9699" w14:textId="77777777" w:rsidR="007228F5" w:rsidRDefault="007228F5" w:rsidP="007228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BOURE, senior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fl.1458)</w:t>
      </w:r>
    </w:p>
    <w:p w14:paraId="691726C6" w14:textId="77777777" w:rsidR="007228F5" w:rsidRDefault="007228F5" w:rsidP="007228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Justowe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 Clerk.</w:t>
      </w:r>
    </w:p>
    <w:p w14:paraId="383766CD" w14:textId="77777777" w:rsidR="007228F5" w:rsidRDefault="007228F5" w:rsidP="007228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6F9D64" w14:textId="77777777" w:rsidR="007228F5" w:rsidRDefault="007228F5" w:rsidP="007228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F5D3C8" w14:textId="77777777" w:rsidR="007228F5" w:rsidRDefault="007228F5" w:rsidP="007228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1458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Boure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junior(q.v.), brought a plaint of trespass against him, Robert </w:t>
      </w:r>
    </w:p>
    <w:p w14:paraId="35CA59F4" w14:textId="77777777" w:rsidR="007228F5" w:rsidRDefault="007228F5" w:rsidP="007228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Stapilton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Monkleigh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Hychecok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Great Torrington(q.v.)</w:t>
      </w:r>
    </w:p>
    <w:p w14:paraId="2EE9A542" w14:textId="77777777" w:rsidR="007228F5" w:rsidRDefault="007228F5" w:rsidP="007228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Voxe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Great Torrington(q.v.).</w:t>
      </w:r>
    </w:p>
    <w:p w14:paraId="5475909E" w14:textId="77777777" w:rsidR="007228F5" w:rsidRDefault="007228F5" w:rsidP="007228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F390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https://waalt.uh.edu/index.php/CP40/788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D39EDB7" w14:textId="77777777" w:rsidR="007228F5" w:rsidRDefault="007228F5" w:rsidP="007228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616A08" w14:textId="77777777" w:rsidR="007228F5" w:rsidRDefault="007228F5" w:rsidP="007228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2DABF8" w14:textId="77777777" w:rsidR="007228F5" w:rsidRDefault="007228F5" w:rsidP="007228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September 2022</w:t>
      </w:r>
    </w:p>
    <w:p w14:paraId="4E73078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860E3" w14:textId="77777777" w:rsidR="007228F5" w:rsidRDefault="007228F5" w:rsidP="009139A6">
      <w:r>
        <w:separator/>
      </w:r>
    </w:p>
  </w:endnote>
  <w:endnote w:type="continuationSeparator" w:id="0">
    <w:p w14:paraId="0F42DF38" w14:textId="77777777" w:rsidR="007228F5" w:rsidRDefault="007228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B52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589C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EB9B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566D1" w14:textId="77777777" w:rsidR="007228F5" w:rsidRDefault="007228F5" w:rsidP="009139A6">
      <w:r>
        <w:separator/>
      </w:r>
    </w:p>
  </w:footnote>
  <w:footnote w:type="continuationSeparator" w:id="0">
    <w:p w14:paraId="64D22307" w14:textId="77777777" w:rsidR="007228F5" w:rsidRDefault="007228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12C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E29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F2E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8F5"/>
    <w:rsid w:val="000666E0"/>
    <w:rsid w:val="002510B7"/>
    <w:rsid w:val="005C130B"/>
    <w:rsid w:val="007228F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0B6C0"/>
  <w15:chartTrackingRefBased/>
  <w15:docId w15:val="{AA8B5992-953A-4269-B72F-EB706EDC6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228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2022-09-04T14:11:00Z</dcterms:created>
  <dcterms:modified xsi:type="dcterms:W3CDTF">2022-09-04T14:11:00Z</dcterms:modified>
</cp:coreProperties>
</file>