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86C12" w14:textId="77777777" w:rsidR="00C21AC6" w:rsidRDefault="00C21AC6" w:rsidP="00C2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BOURE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1206A012" w14:textId="77777777" w:rsidR="00C21AC6" w:rsidRDefault="00C21AC6" w:rsidP="00C21AC6">
      <w:pPr>
        <w:rPr>
          <w:rFonts w:ascii="Times New Roman" w:hAnsi="Times New Roman" w:cs="Times New Roman"/>
          <w:sz w:val="24"/>
          <w:szCs w:val="24"/>
        </w:rPr>
      </w:pPr>
    </w:p>
    <w:p w14:paraId="2337887D" w14:textId="77777777" w:rsidR="00C21AC6" w:rsidRDefault="00C21AC6" w:rsidP="00C21AC6">
      <w:pPr>
        <w:rPr>
          <w:rFonts w:ascii="Times New Roman" w:hAnsi="Times New Roman" w:cs="Times New Roman"/>
          <w:sz w:val="24"/>
          <w:szCs w:val="24"/>
        </w:rPr>
      </w:pPr>
    </w:p>
    <w:p w14:paraId="247BF4DC" w14:textId="77777777" w:rsidR="00C21AC6" w:rsidRDefault="00C21AC6" w:rsidP="00C2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May1405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(C.F.R. 1399-1405 p.266)</w:t>
      </w:r>
    </w:p>
    <w:p w14:paraId="426D6068" w14:textId="77777777" w:rsidR="00C21AC6" w:rsidRDefault="00C21AC6" w:rsidP="00C21AC6">
      <w:pPr>
        <w:rPr>
          <w:rFonts w:ascii="Times New Roman" w:hAnsi="Times New Roman" w:cs="Times New Roman"/>
          <w:sz w:val="24"/>
          <w:szCs w:val="24"/>
        </w:rPr>
      </w:pPr>
    </w:p>
    <w:p w14:paraId="7918505E" w14:textId="77777777" w:rsidR="00C21AC6" w:rsidRDefault="00C21AC6" w:rsidP="00C21AC6">
      <w:pPr>
        <w:rPr>
          <w:rFonts w:ascii="Times New Roman" w:hAnsi="Times New Roman" w:cs="Times New Roman"/>
          <w:sz w:val="24"/>
          <w:szCs w:val="24"/>
        </w:rPr>
      </w:pPr>
    </w:p>
    <w:p w14:paraId="34D01724" w14:textId="77777777" w:rsidR="00C21AC6" w:rsidRDefault="00C21AC6" w:rsidP="00C2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2021</w:t>
      </w:r>
    </w:p>
    <w:p w14:paraId="34BFB7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7B41C" w14:textId="77777777" w:rsidR="00C21AC6" w:rsidRDefault="00C21AC6" w:rsidP="009139A6">
      <w:r>
        <w:separator/>
      </w:r>
    </w:p>
  </w:endnote>
  <w:endnote w:type="continuationSeparator" w:id="0">
    <w:p w14:paraId="096D2BA6" w14:textId="77777777" w:rsidR="00C21AC6" w:rsidRDefault="00C21A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ECD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039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57B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18473" w14:textId="77777777" w:rsidR="00C21AC6" w:rsidRDefault="00C21AC6" w:rsidP="009139A6">
      <w:r>
        <w:separator/>
      </w:r>
    </w:p>
  </w:footnote>
  <w:footnote w:type="continuationSeparator" w:id="0">
    <w:p w14:paraId="33537A72" w14:textId="77777777" w:rsidR="00C21AC6" w:rsidRDefault="00C21A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8B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15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87A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C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1AC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8BA8F"/>
  <w15:chartTrackingRefBased/>
  <w15:docId w15:val="{E6560194-7C7A-4FD8-A12F-01EEE9F2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AC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2021-06-29T15:43:00Z</dcterms:created>
  <dcterms:modified xsi:type="dcterms:W3CDTF">2021-06-29T15:43:00Z</dcterms:modified>
</cp:coreProperties>
</file>