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DC0E43" w14:textId="77777777" w:rsidR="00AF62A5" w:rsidRDefault="00AF62A5" w:rsidP="00AF62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a BOURE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2C1BDF0E" w14:textId="77777777" w:rsidR="00AF62A5" w:rsidRDefault="00AF62A5" w:rsidP="00AF62A5">
      <w:pPr>
        <w:rPr>
          <w:rFonts w:ascii="Times New Roman" w:hAnsi="Times New Roman" w:cs="Times New Roman"/>
          <w:sz w:val="24"/>
          <w:szCs w:val="24"/>
        </w:rPr>
      </w:pPr>
    </w:p>
    <w:p w14:paraId="4448F733" w14:textId="77777777" w:rsidR="00AF62A5" w:rsidRDefault="00AF62A5" w:rsidP="00AF62A5">
      <w:pPr>
        <w:rPr>
          <w:rFonts w:ascii="Times New Roman" w:hAnsi="Times New Roman" w:cs="Times New Roman"/>
          <w:sz w:val="24"/>
          <w:szCs w:val="24"/>
        </w:rPr>
      </w:pPr>
    </w:p>
    <w:p w14:paraId="3E403492" w14:textId="77777777" w:rsidR="00AF62A5" w:rsidRDefault="00AF62A5" w:rsidP="00AF62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John, of London, cordwainer.   (C.P.R. 1476-85 p.95)</w:t>
      </w:r>
    </w:p>
    <w:p w14:paraId="402DA519" w14:textId="77777777" w:rsidR="00AF62A5" w:rsidRDefault="00AF62A5" w:rsidP="00AF62A5">
      <w:pPr>
        <w:rPr>
          <w:rFonts w:ascii="Times New Roman" w:hAnsi="Times New Roman" w:cs="Times New Roman"/>
          <w:sz w:val="24"/>
          <w:szCs w:val="24"/>
        </w:rPr>
      </w:pPr>
    </w:p>
    <w:p w14:paraId="322384AD" w14:textId="77777777" w:rsidR="00AF62A5" w:rsidRDefault="00AF62A5" w:rsidP="00AF62A5">
      <w:pPr>
        <w:rPr>
          <w:rFonts w:ascii="Times New Roman" w:hAnsi="Times New Roman" w:cs="Times New Roman"/>
          <w:sz w:val="24"/>
          <w:szCs w:val="24"/>
        </w:rPr>
      </w:pPr>
    </w:p>
    <w:p w14:paraId="17A5BD76" w14:textId="77777777" w:rsidR="00AF62A5" w:rsidRDefault="00AF62A5" w:rsidP="00AF62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Apr.1478</w:t>
      </w:r>
      <w:r>
        <w:rPr>
          <w:rFonts w:ascii="Times New Roman" w:hAnsi="Times New Roman" w:cs="Times New Roman"/>
          <w:sz w:val="24"/>
          <w:szCs w:val="24"/>
        </w:rPr>
        <w:tab/>
        <w:t xml:space="preserve">She was granted a general pardon.    (ibid.) </w:t>
      </w:r>
    </w:p>
    <w:p w14:paraId="4C621ED3" w14:textId="77777777" w:rsidR="00AF62A5" w:rsidRDefault="00AF62A5" w:rsidP="00AF62A5">
      <w:pPr>
        <w:rPr>
          <w:rFonts w:ascii="Times New Roman" w:hAnsi="Times New Roman" w:cs="Times New Roman"/>
          <w:sz w:val="24"/>
          <w:szCs w:val="24"/>
        </w:rPr>
      </w:pPr>
    </w:p>
    <w:p w14:paraId="6B455F03" w14:textId="77777777" w:rsidR="00AF62A5" w:rsidRDefault="00AF62A5" w:rsidP="00AF62A5">
      <w:pPr>
        <w:rPr>
          <w:rFonts w:ascii="Times New Roman" w:hAnsi="Times New Roman" w:cs="Times New Roman"/>
          <w:sz w:val="24"/>
          <w:szCs w:val="24"/>
        </w:rPr>
      </w:pPr>
    </w:p>
    <w:p w14:paraId="5F5AF88A" w14:textId="77777777" w:rsidR="00AF62A5" w:rsidRDefault="00AF62A5" w:rsidP="00AF62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March 2021</w:t>
      </w:r>
    </w:p>
    <w:p w14:paraId="3A6FFFC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87A60A" w14:textId="77777777" w:rsidR="00AF62A5" w:rsidRDefault="00AF62A5" w:rsidP="009139A6">
      <w:r>
        <w:separator/>
      </w:r>
    </w:p>
  </w:endnote>
  <w:endnote w:type="continuationSeparator" w:id="0">
    <w:p w14:paraId="00D167B0" w14:textId="77777777" w:rsidR="00AF62A5" w:rsidRDefault="00AF62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384E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46256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11FE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B4FBBA" w14:textId="77777777" w:rsidR="00AF62A5" w:rsidRDefault="00AF62A5" w:rsidP="009139A6">
      <w:r>
        <w:separator/>
      </w:r>
    </w:p>
  </w:footnote>
  <w:footnote w:type="continuationSeparator" w:id="0">
    <w:p w14:paraId="55C807A5" w14:textId="77777777" w:rsidR="00AF62A5" w:rsidRDefault="00AF62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C11A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B3C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AF53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2A5"/>
    <w:rsid w:val="000666E0"/>
    <w:rsid w:val="002510B7"/>
    <w:rsid w:val="005C130B"/>
    <w:rsid w:val="00826F5C"/>
    <w:rsid w:val="009139A6"/>
    <w:rsid w:val="009448BB"/>
    <w:rsid w:val="00A3176C"/>
    <w:rsid w:val="00AF62A5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CCA84"/>
  <w15:chartTrackingRefBased/>
  <w15:docId w15:val="{6920ED5C-6A26-4B41-BA0D-A4C5CD4C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2A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2021-03-21T21:56:00Z</dcterms:created>
  <dcterms:modified xsi:type="dcterms:W3CDTF">2021-03-21T21:56:00Z</dcterms:modified>
</cp:coreProperties>
</file>