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BCF" w:rsidRDefault="00001BCF" w:rsidP="00001B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BOURE</w:t>
      </w:r>
      <w:r>
        <w:rPr>
          <w:rFonts w:ascii="Times New Roman" w:hAnsi="Times New Roman" w:cs="Times New Roman"/>
          <w:sz w:val="24"/>
          <w:szCs w:val="24"/>
        </w:rPr>
        <w:t xml:space="preserve">     (fl.1450)</w:t>
      </w:r>
    </w:p>
    <w:p w:rsidR="00001BCF" w:rsidRDefault="00001BCF" w:rsidP="00001B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St.Albans, Hertfordshire. Tanner.</w:t>
      </w:r>
    </w:p>
    <w:p w:rsidR="00001BCF" w:rsidRDefault="00001BCF" w:rsidP="00001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1BCF" w:rsidRDefault="00001BCF" w:rsidP="00001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1BCF" w:rsidRDefault="00001BCF" w:rsidP="00001B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John Marchall(q.v.) brought a plaint of debt against him, Nicholas</w:t>
      </w:r>
    </w:p>
    <w:p w:rsidR="00001BCF" w:rsidRPr="00DF0A3A" w:rsidRDefault="00001BCF" w:rsidP="00001B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Merston of Elstree(q.v.) and John Bysshop of Elstree(q.v.).</w:t>
      </w:r>
    </w:p>
    <w:p w:rsidR="00001BCF" w:rsidRDefault="00001BCF" w:rsidP="00001B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001BCF" w:rsidRDefault="00001BCF" w:rsidP="00001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1BCF" w:rsidRDefault="00001BCF" w:rsidP="00001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001BCF" w:rsidP="00001B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October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BCF" w:rsidRDefault="00001BCF" w:rsidP="00564E3C">
      <w:pPr>
        <w:spacing w:after="0" w:line="240" w:lineRule="auto"/>
      </w:pPr>
      <w:r>
        <w:separator/>
      </w:r>
    </w:p>
  </w:endnote>
  <w:endnote w:type="continuationSeparator" w:id="0">
    <w:p w:rsidR="00001BCF" w:rsidRDefault="00001BC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01BCF">
      <w:rPr>
        <w:rFonts w:ascii="Times New Roman" w:hAnsi="Times New Roman" w:cs="Times New Roman"/>
        <w:noProof/>
        <w:sz w:val="24"/>
        <w:szCs w:val="24"/>
      </w:rPr>
      <w:t>28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BCF" w:rsidRDefault="00001BCF" w:rsidP="00564E3C">
      <w:pPr>
        <w:spacing w:after="0" w:line="240" w:lineRule="auto"/>
      </w:pPr>
      <w:r>
        <w:separator/>
      </w:r>
    </w:p>
  </w:footnote>
  <w:footnote w:type="continuationSeparator" w:id="0">
    <w:p w:rsidR="00001BCF" w:rsidRDefault="00001BC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BCF"/>
    <w:rsid w:val="00001BCF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3CACB2-5F21-4959-938B-71CBE53EE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01B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2015-11-28T19:38:00Z</dcterms:created>
  <dcterms:modified xsi:type="dcterms:W3CDTF">2015-11-28T19:38:00Z</dcterms:modified>
</cp:coreProperties>
</file>