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7D6" w:rsidRDefault="001147D6" w:rsidP="001147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BOURDYGAN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147D6" w:rsidRDefault="001147D6" w:rsidP="001147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Yeoman.</w:t>
      </w:r>
    </w:p>
    <w:p w:rsidR="001147D6" w:rsidRDefault="001147D6" w:rsidP="001147D6">
      <w:pPr>
        <w:rPr>
          <w:rFonts w:ascii="Times New Roman" w:hAnsi="Times New Roman" w:cs="Times New Roman"/>
        </w:rPr>
      </w:pPr>
    </w:p>
    <w:p w:rsidR="001147D6" w:rsidRDefault="001147D6" w:rsidP="001147D6">
      <w:pPr>
        <w:rPr>
          <w:rFonts w:ascii="Times New Roman" w:hAnsi="Times New Roman" w:cs="Times New Roman"/>
        </w:rPr>
      </w:pPr>
    </w:p>
    <w:p w:rsidR="001147D6" w:rsidRDefault="001147D6" w:rsidP="001147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Henfrey</w:t>
      </w:r>
      <w:proofErr w:type="spellEnd"/>
      <w:r>
        <w:rPr>
          <w:rFonts w:ascii="Times New Roman" w:hAnsi="Times New Roman" w:cs="Times New Roman"/>
        </w:rPr>
        <w:t xml:space="preserve"> of London, yeoman(q.v.),</w:t>
      </w:r>
    </w:p>
    <w:p w:rsidR="001147D6" w:rsidRDefault="001147D6" w:rsidP="001147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Edward </w:t>
      </w:r>
      <w:proofErr w:type="spellStart"/>
      <w:r>
        <w:rPr>
          <w:rFonts w:ascii="Times New Roman" w:hAnsi="Times New Roman" w:cs="Times New Roman"/>
        </w:rPr>
        <w:t>Whytford</w:t>
      </w:r>
      <w:proofErr w:type="spellEnd"/>
      <w:r>
        <w:rPr>
          <w:rFonts w:ascii="Times New Roman" w:hAnsi="Times New Roman" w:cs="Times New Roman"/>
        </w:rPr>
        <w:t>, of Northchurch, Hertfordshire(q.v.).</w:t>
      </w:r>
    </w:p>
    <w:p w:rsidR="001147D6" w:rsidRDefault="001147D6" w:rsidP="001147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1147D6" w:rsidRDefault="001147D6" w:rsidP="001147D6">
      <w:pPr>
        <w:rPr>
          <w:rFonts w:ascii="Times New Roman" w:hAnsi="Times New Roman" w:cs="Times New Roman"/>
        </w:rPr>
      </w:pPr>
    </w:p>
    <w:p w:rsidR="001147D6" w:rsidRDefault="001147D6" w:rsidP="001147D6">
      <w:pPr>
        <w:rPr>
          <w:rFonts w:ascii="Times New Roman" w:hAnsi="Times New Roman" w:cs="Times New Roman"/>
        </w:rPr>
      </w:pPr>
    </w:p>
    <w:p w:rsidR="001147D6" w:rsidRDefault="001147D6" w:rsidP="001147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2017</w:t>
      </w:r>
    </w:p>
    <w:p w:rsidR="006B2F86" w:rsidRPr="00E71FC3" w:rsidRDefault="001147D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7D6" w:rsidRDefault="001147D6" w:rsidP="00E71FC3">
      <w:r>
        <w:separator/>
      </w:r>
    </w:p>
  </w:endnote>
  <w:endnote w:type="continuationSeparator" w:id="0">
    <w:p w:rsidR="001147D6" w:rsidRDefault="001147D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7D6" w:rsidRDefault="001147D6" w:rsidP="00E71FC3">
      <w:r>
        <w:separator/>
      </w:r>
    </w:p>
  </w:footnote>
  <w:footnote w:type="continuationSeparator" w:id="0">
    <w:p w:rsidR="001147D6" w:rsidRDefault="001147D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7D6"/>
    <w:rsid w:val="001147D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0375E0-5654-47EF-9FD1-A5B09362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147D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2017-03-20T22:28:00Z</dcterms:created>
  <dcterms:modified xsi:type="dcterms:W3CDTF">2017-03-20T22:29:00Z</dcterms:modified>
</cp:coreProperties>
</file>