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B2689" w14:textId="77777777" w:rsidR="00AE50CB" w:rsidRDefault="00AE50CB" w:rsidP="00AE50C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BOURBAGE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fl.1435)</w:t>
      </w:r>
    </w:p>
    <w:p w14:paraId="01C20CEC" w14:textId="77777777" w:rsidR="00AE50CB" w:rsidRDefault="00AE50CB" w:rsidP="00AE50C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Leigh, Kent.</w:t>
      </w:r>
    </w:p>
    <w:p w14:paraId="0C76613A" w14:textId="77777777" w:rsidR="00AE50CB" w:rsidRDefault="00AE50CB" w:rsidP="00AE50C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47C96FC" w14:textId="77777777" w:rsidR="00AE50CB" w:rsidRDefault="00AE50CB" w:rsidP="00AE50C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AB912C3" w14:textId="77777777" w:rsidR="00AE50CB" w:rsidRDefault="00AE50CB" w:rsidP="00AE50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1435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1911898A" w14:textId="77777777" w:rsidR="00AE50CB" w:rsidRDefault="00AE50CB" w:rsidP="00AE50C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82406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https://www.kentarchaeology.org.uk/Research/Libr/Wills/NameOrder/B.htm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0D621ED" w14:textId="77777777" w:rsidR="00AE50CB" w:rsidRDefault="00AE50CB" w:rsidP="00AE50C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1E0586D" w14:textId="77777777" w:rsidR="00AE50CB" w:rsidRDefault="00AE50CB" w:rsidP="00AE50C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6AD2F27" w14:textId="77777777" w:rsidR="00AE50CB" w:rsidRDefault="00AE50CB" w:rsidP="00AE50C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April 2022</w:t>
      </w:r>
    </w:p>
    <w:p w14:paraId="0C67AE7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913CF" w14:textId="77777777" w:rsidR="00AE50CB" w:rsidRDefault="00AE50CB" w:rsidP="009139A6">
      <w:r>
        <w:separator/>
      </w:r>
    </w:p>
  </w:endnote>
  <w:endnote w:type="continuationSeparator" w:id="0">
    <w:p w14:paraId="4449AB13" w14:textId="77777777" w:rsidR="00AE50CB" w:rsidRDefault="00AE50C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AEA1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8583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9819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D85B8" w14:textId="77777777" w:rsidR="00AE50CB" w:rsidRDefault="00AE50CB" w:rsidP="009139A6">
      <w:r>
        <w:separator/>
      </w:r>
    </w:p>
  </w:footnote>
  <w:footnote w:type="continuationSeparator" w:id="0">
    <w:p w14:paraId="76478796" w14:textId="77777777" w:rsidR="00AE50CB" w:rsidRDefault="00AE50C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3675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9DBC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C8BF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0CB"/>
    <w:rsid w:val="000666E0"/>
    <w:rsid w:val="002510B7"/>
    <w:rsid w:val="005C130B"/>
    <w:rsid w:val="00826F5C"/>
    <w:rsid w:val="009139A6"/>
    <w:rsid w:val="009448BB"/>
    <w:rsid w:val="00A3176C"/>
    <w:rsid w:val="00AE50CB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5CA2E"/>
  <w15:chartTrackingRefBased/>
  <w15:docId w15:val="{F437B26A-5923-4589-ABF9-889802457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E50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B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2022-05-03T15:06:00Z</dcterms:created>
  <dcterms:modified xsi:type="dcterms:W3CDTF">2022-05-03T15:06:00Z</dcterms:modified>
</cp:coreProperties>
</file>