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E5B1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BOUNDY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B5E74F8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BA1460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C8F41" w14:textId="77777777" w:rsidR="00987FC6" w:rsidRDefault="00987FC6" w:rsidP="00987FC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Marlborough, Dorset, into lands of Sir Roger de Beauchamp(q.v.).</w:t>
      </w:r>
    </w:p>
    <w:p w14:paraId="69006510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19-76)</w:t>
      </w:r>
    </w:p>
    <w:p w14:paraId="4F31F658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47E83" w14:textId="77777777" w:rsidR="00987FC6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363AAF" w14:textId="77777777" w:rsidR="00987FC6" w:rsidRPr="00046532" w:rsidRDefault="00987FC6" w:rsidP="00987F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1A78EFD7" w14:textId="0E763647" w:rsidR="00BA00AB" w:rsidRPr="00987FC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87F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3B4B3" w14:textId="77777777" w:rsidR="00987FC6" w:rsidRDefault="00987FC6" w:rsidP="009139A6">
      <w:r>
        <w:separator/>
      </w:r>
    </w:p>
  </w:endnote>
  <w:endnote w:type="continuationSeparator" w:id="0">
    <w:p w14:paraId="493F3204" w14:textId="77777777" w:rsidR="00987FC6" w:rsidRDefault="00987F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1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7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C33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5BD3C" w14:textId="77777777" w:rsidR="00987FC6" w:rsidRDefault="00987FC6" w:rsidP="009139A6">
      <w:r>
        <w:separator/>
      </w:r>
    </w:p>
  </w:footnote>
  <w:footnote w:type="continuationSeparator" w:id="0">
    <w:p w14:paraId="3E52BED5" w14:textId="77777777" w:rsidR="00987FC6" w:rsidRDefault="00987F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2F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A2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5FC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C6"/>
    <w:rsid w:val="000666E0"/>
    <w:rsid w:val="002510B7"/>
    <w:rsid w:val="005C130B"/>
    <w:rsid w:val="00826F5C"/>
    <w:rsid w:val="009139A6"/>
    <w:rsid w:val="009448BB"/>
    <w:rsid w:val="00987FC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C1A0"/>
  <w15:chartTrackingRefBased/>
  <w15:docId w15:val="{5C890D59-5CD1-41D5-AA52-3B10EBF4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2022-03-27T19:39:00Z</dcterms:created>
  <dcterms:modified xsi:type="dcterms:W3CDTF">2022-03-27T19:39:00Z</dcterms:modified>
</cp:coreProperties>
</file>