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28499C1" w14:textId="77777777" w:rsidR="005C55FF" w:rsidRDefault="005C55FF" w:rsidP="005C55FF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  <w:u w:val="single"/>
        </w:rPr>
        <w:t>Thomas BOUNDE</w:t>
      </w:r>
      <w:r>
        <w:rPr>
          <w:rFonts w:ascii="Times New Roman" w:eastAsia="Calibri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eastAsia="Calibri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eastAsia="Calibri" w:hAnsi="Times New Roman" w:cs="Times New Roman"/>
          <w:sz w:val="24"/>
          <w:szCs w:val="24"/>
        </w:rPr>
        <w:t>fl.1483)</w:t>
      </w:r>
    </w:p>
    <w:p w14:paraId="440B66A4" w14:textId="77777777" w:rsidR="005C55FF" w:rsidRDefault="005C55FF" w:rsidP="005C55FF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of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Woodnesborough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>, Kent. Husbandman.</w:t>
      </w:r>
    </w:p>
    <w:p w14:paraId="046D8024" w14:textId="77777777" w:rsidR="005C55FF" w:rsidRDefault="005C55FF" w:rsidP="005C55FF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77D9A164" w14:textId="77777777" w:rsidR="005C55FF" w:rsidRDefault="005C55FF" w:rsidP="005C55FF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731181FF" w14:textId="77777777" w:rsidR="005C55FF" w:rsidRDefault="005C55FF" w:rsidP="005C55FF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  <w:t>1483</w:t>
      </w:r>
      <w:r>
        <w:rPr>
          <w:rFonts w:ascii="Times New Roman" w:eastAsia="Calibri" w:hAnsi="Times New Roman" w:cs="Times New Roman"/>
          <w:sz w:val="24"/>
          <w:szCs w:val="24"/>
        </w:rPr>
        <w:tab/>
        <w:t>John Isaak, esquire(q.v.), brought a plaint of trespass against him.</w:t>
      </w:r>
    </w:p>
    <w:p w14:paraId="01B4F978" w14:textId="77777777" w:rsidR="005C55FF" w:rsidRDefault="005C55FF" w:rsidP="005C55FF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  <w:t xml:space="preserve">( </w:t>
      </w:r>
      <w:hyperlink r:id="rId6" w:history="1">
        <w:r w:rsidRPr="00FB602B">
          <w:rPr>
            <w:rStyle w:val="Hyperlink"/>
            <w:rFonts w:ascii="Times New Roman" w:eastAsia="Calibri" w:hAnsi="Times New Roman" w:cs="Times New Roman"/>
            <w:sz w:val="24"/>
            <w:szCs w:val="24"/>
          </w:rPr>
          <w:t>http://aalt.law.uh.edu/Indices/CP40Indices/CP40no883Pl.htm</w:t>
        </w:r>
      </w:hyperlink>
      <w:r w:rsidRPr="005A73DB">
        <w:rPr>
          <w:rFonts w:ascii="Times New Roman" w:eastAsia="Calibri" w:hAnsi="Times New Roman" w:cs="Times New Roman"/>
          <w:sz w:val="24"/>
          <w:szCs w:val="24"/>
          <w:u w:val="single"/>
        </w:rPr>
        <w:t xml:space="preserve"> </w:t>
      </w:r>
      <w:r w:rsidRPr="005A73DB">
        <w:rPr>
          <w:rFonts w:ascii="Times New Roman" w:eastAsia="Calibri" w:hAnsi="Times New Roman" w:cs="Times New Roman"/>
          <w:sz w:val="24"/>
          <w:szCs w:val="24"/>
        </w:rPr>
        <w:t>)</w:t>
      </w:r>
    </w:p>
    <w:p w14:paraId="16D31E61" w14:textId="77777777" w:rsidR="005C55FF" w:rsidRDefault="005C55FF" w:rsidP="005C55FF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3C41220B" w14:textId="77777777" w:rsidR="005C55FF" w:rsidRDefault="005C55FF" w:rsidP="005C55FF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29C3D052" w14:textId="77777777" w:rsidR="005C55FF" w:rsidRDefault="005C55FF" w:rsidP="005C55FF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13 March 2021</w:t>
      </w:r>
    </w:p>
    <w:p w14:paraId="3BA60DC6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A307DC3" w14:textId="77777777" w:rsidR="005C55FF" w:rsidRDefault="005C55FF" w:rsidP="009139A6">
      <w:r>
        <w:separator/>
      </w:r>
    </w:p>
  </w:endnote>
  <w:endnote w:type="continuationSeparator" w:id="0">
    <w:p w14:paraId="05E425FE" w14:textId="77777777" w:rsidR="005C55FF" w:rsidRDefault="005C55FF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F8B7372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B113615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8D8A59F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C6B4BEB" w14:textId="77777777" w:rsidR="005C55FF" w:rsidRDefault="005C55FF" w:rsidP="009139A6">
      <w:r>
        <w:separator/>
      </w:r>
    </w:p>
  </w:footnote>
  <w:footnote w:type="continuationSeparator" w:id="0">
    <w:p w14:paraId="6AA24E4B" w14:textId="77777777" w:rsidR="005C55FF" w:rsidRDefault="005C55FF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026B99D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6AAA630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B194514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55FF"/>
    <w:rsid w:val="000666E0"/>
    <w:rsid w:val="002510B7"/>
    <w:rsid w:val="005C130B"/>
    <w:rsid w:val="005C55FF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EF7175"/>
  <w15:chartTrackingRefBased/>
  <w15:docId w15:val="{209DDA13-DBB2-4B67-AECC-DE0397BDDB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5C55FF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3Pl.htm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0</TotalTime>
  <Pages>1</Pages>
  <Words>44</Words>
  <Characters>256</Characters>
  <Application>Microsoft Office Word</Application>
  <DocSecurity>0</DocSecurity>
  <Lines>2</Lines>
  <Paragraphs>1</Paragraphs>
  <ScaleCrop>false</ScaleCrop>
  <Company/>
  <LinksUpToDate>false</LinksUpToDate>
  <CharactersWithSpaces>299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2021-04-14T10:04:00Z</dcterms:created>
  <dcterms:modified xsi:type="dcterms:W3CDTF">2021-04-14T10:04:00Z</dcterms:modified>
</cp:coreProperties>
</file>