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7FAA2" w14:textId="77777777" w:rsidR="00876947" w:rsidRDefault="00876947" w:rsidP="00876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BOUNDE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266D205" w14:textId="77777777" w:rsidR="00876947" w:rsidRDefault="00876947" w:rsidP="00876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Romsey, Hampshire. Mercer.</w:t>
      </w:r>
    </w:p>
    <w:p w14:paraId="1D93FA5C" w14:textId="77777777" w:rsidR="00876947" w:rsidRDefault="00876947" w:rsidP="00876947">
      <w:pPr>
        <w:rPr>
          <w:rFonts w:ascii="Times New Roman" w:hAnsi="Times New Roman" w:cs="Times New Roman"/>
        </w:rPr>
      </w:pPr>
    </w:p>
    <w:p w14:paraId="50F86E84" w14:textId="77777777" w:rsidR="00876947" w:rsidRDefault="00876947" w:rsidP="00876947">
      <w:pPr>
        <w:rPr>
          <w:rFonts w:ascii="Times New Roman" w:hAnsi="Times New Roman" w:cs="Times New Roman"/>
        </w:rPr>
      </w:pPr>
    </w:p>
    <w:p w14:paraId="65B4A8A6" w14:textId="77777777" w:rsidR="00876947" w:rsidRDefault="00876947" w:rsidP="00876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Pellam</w:t>
      </w:r>
      <w:proofErr w:type="spellEnd"/>
      <w:r>
        <w:rPr>
          <w:rFonts w:ascii="Times New Roman" w:hAnsi="Times New Roman" w:cs="Times New Roman"/>
        </w:rPr>
        <w:t xml:space="preserve"> of London, mercer(q.v.), brought a plaint of debt against him</w:t>
      </w:r>
    </w:p>
    <w:p w14:paraId="5EB6DB51" w14:textId="77777777" w:rsidR="00876947" w:rsidRDefault="00876947" w:rsidP="00876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William Savage of Colchester, Essex(q.v.).</w:t>
      </w:r>
    </w:p>
    <w:p w14:paraId="2808ABA9" w14:textId="77777777" w:rsidR="00876947" w:rsidRDefault="00876947" w:rsidP="00876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E42B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FAE482F" w14:textId="77777777" w:rsidR="00876947" w:rsidRDefault="00876947" w:rsidP="00876947">
      <w:pPr>
        <w:rPr>
          <w:rFonts w:ascii="Times New Roman" w:hAnsi="Times New Roman" w:cs="Times New Roman"/>
        </w:rPr>
      </w:pPr>
    </w:p>
    <w:p w14:paraId="0C143275" w14:textId="77777777" w:rsidR="00876947" w:rsidRDefault="00876947" w:rsidP="00876947">
      <w:pPr>
        <w:rPr>
          <w:rFonts w:ascii="Times New Roman" w:hAnsi="Times New Roman" w:cs="Times New Roman"/>
        </w:rPr>
      </w:pPr>
    </w:p>
    <w:p w14:paraId="7DE05DE2" w14:textId="77777777" w:rsidR="00876947" w:rsidRDefault="00876947" w:rsidP="00876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 September 2018 </w:t>
      </w:r>
    </w:p>
    <w:p w14:paraId="18A0EA5D" w14:textId="77777777" w:rsidR="006B2F86" w:rsidRPr="00E71FC3" w:rsidRDefault="0087694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76E59" w14:textId="77777777" w:rsidR="00876947" w:rsidRDefault="00876947" w:rsidP="00E71FC3">
      <w:r>
        <w:separator/>
      </w:r>
    </w:p>
  </w:endnote>
  <w:endnote w:type="continuationSeparator" w:id="0">
    <w:p w14:paraId="72036653" w14:textId="77777777" w:rsidR="00876947" w:rsidRDefault="0087694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B55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4BC255" w14:textId="77777777" w:rsidR="00876947" w:rsidRDefault="00876947" w:rsidP="00E71FC3">
      <w:r>
        <w:separator/>
      </w:r>
    </w:p>
  </w:footnote>
  <w:footnote w:type="continuationSeparator" w:id="0">
    <w:p w14:paraId="18F14336" w14:textId="77777777" w:rsidR="00876947" w:rsidRDefault="0087694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947"/>
    <w:rsid w:val="001A7C09"/>
    <w:rsid w:val="00577BD5"/>
    <w:rsid w:val="00656CBA"/>
    <w:rsid w:val="006A1F77"/>
    <w:rsid w:val="00733BE7"/>
    <w:rsid w:val="0087694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53E15"/>
  <w15:chartTrackingRefBased/>
  <w15:docId w15:val="{E12A0724-7B2A-41CB-9B94-1C28BA0A1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694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769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2018-10-07T15:38:00Z</dcterms:created>
  <dcterms:modified xsi:type="dcterms:W3CDTF">2018-10-07T15:39:00Z</dcterms:modified>
</cp:coreProperties>
</file>