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53A74" w14:textId="77777777" w:rsidR="008E7121" w:rsidRDefault="008E7121" w:rsidP="008E71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BOUNDE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7F1063C8" w14:textId="77777777" w:rsidR="008E7121" w:rsidRDefault="008E7121" w:rsidP="008E71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D0E25F" w14:textId="77777777" w:rsidR="008E7121" w:rsidRDefault="008E7121" w:rsidP="008E71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8933F3" w14:textId="77777777" w:rsidR="008E7121" w:rsidRDefault="008E7121" w:rsidP="008E71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Apr.1438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Winchester into</w:t>
      </w:r>
    </w:p>
    <w:p w14:paraId="349AB829" w14:textId="77777777" w:rsidR="008E7121" w:rsidRDefault="008E7121" w:rsidP="008E71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Thomas Russell(q.v.).</w:t>
      </w:r>
    </w:p>
    <w:p w14:paraId="2E97D04B" w14:textId="77777777" w:rsidR="008E7121" w:rsidRDefault="008E7121" w:rsidP="008E71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25-100)</w:t>
      </w:r>
    </w:p>
    <w:p w14:paraId="111E8718" w14:textId="77777777" w:rsidR="008E7121" w:rsidRDefault="008E7121" w:rsidP="008E71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315FE3" w14:textId="77777777" w:rsidR="008E7121" w:rsidRDefault="008E7121" w:rsidP="008E71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385BD6" w14:textId="77777777" w:rsidR="008E7121" w:rsidRPr="00144D87" w:rsidRDefault="008E7121" w:rsidP="008E71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4890974E" w14:textId="5D27E872" w:rsidR="00BA00AB" w:rsidRPr="008E712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E71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D28D5" w14:textId="77777777" w:rsidR="008E7121" w:rsidRDefault="008E7121" w:rsidP="009139A6">
      <w:r>
        <w:separator/>
      </w:r>
    </w:p>
  </w:endnote>
  <w:endnote w:type="continuationSeparator" w:id="0">
    <w:p w14:paraId="01E5BE06" w14:textId="77777777" w:rsidR="008E7121" w:rsidRDefault="008E71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89E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2DE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451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096313" w14:textId="77777777" w:rsidR="008E7121" w:rsidRDefault="008E7121" w:rsidP="009139A6">
      <w:r>
        <w:separator/>
      </w:r>
    </w:p>
  </w:footnote>
  <w:footnote w:type="continuationSeparator" w:id="0">
    <w:p w14:paraId="78C6A16A" w14:textId="77777777" w:rsidR="008E7121" w:rsidRDefault="008E71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A26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8B9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7B0A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21"/>
    <w:rsid w:val="000666E0"/>
    <w:rsid w:val="002510B7"/>
    <w:rsid w:val="005C130B"/>
    <w:rsid w:val="00826F5C"/>
    <w:rsid w:val="008E7121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8C4CA"/>
  <w15:chartTrackingRefBased/>
  <w15:docId w15:val="{CDEB67AF-5358-436A-862E-AEB6F5B9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2021-04-01T10:33:00Z</dcterms:created>
  <dcterms:modified xsi:type="dcterms:W3CDTF">2021-04-01T10:34:00Z</dcterms:modified>
</cp:coreProperties>
</file>