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31D83" w14:textId="77777777" w:rsidR="008D74E0" w:rsidRDefault="008D74E0" w:rsidP="008D7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BOUNDE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297FF1C6" w14:textId="77777777" w:rsidR="008D74E0" w:rsidRDefault="008D74E0" w:rsidP="008D7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Walberswick</w:t>
      </w:r>
      <w:proofErr w:type="spellEnd"/>
      <w:r>
        <w:rPr>
          <w:rFonts w:ascii="Times New Roman" w:hAnsi="Times New Roman" w:cs="Times New Roman"/>
        </w:rPr>
        <w:t>, Suffolk. Beer brewer.</w:t>
      </w:r>
    </w:p>
    <w:p w14:paraId="2C6B01D6" w14:textId="77777777" w:rsidR="008D74E0" w:rsidRDefault="008D74E0" w:rsidP="008D74E0">
      <w:pPr>
        <w:rPr>
          <w:rFonts w:ascii="Times New Roman" w:hAnsi="Times New Roman" w:cs="Times New Roman"/>
        </w:rPr>
      </w:pPr>
    </w:p>
    <w:p w14:paraId="20323E78" w14:textId="77777777" w:rsidR="008D74E0" w:rsidRDefault="008D74E0" w:rsidP="008D74E0">
      <w:pPr>
        <w:rPr>
          <w:rFonts w:ascii="Times New Roman" w:hAnsi="Times New Roman" w:cs="Times New Roman"/>
        </w:rPr>
      </w:pPr>
    </w:p>
    <w:p w14:paraId="42933F43" w14:textId="77777777" w:rsidR="008D74E0" w:rsidRDefault="008D74E0" w:rsidP="008D7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Bysshop</w:t>
      </w:r>
      <w:proofErr w:type="spellEnd"/>
      <w:r>
        <w:rPr>
          <w:rFonts w:ascii="Times New Roman" w:hAnsi="Times New Roman" w:cs="Times New Roman"/>
        </w:rPr>
        <w:t>(q.v.) brought a plaint of debt against him and 14 others.</w:t>
      </w:r>
    </w:p>
    <w:p w14:paraId="25EEB3A0" w14:textId="77777777" w:rsidR="008D74E0" w:rsidRDefault="008D74E0" w:rsidP="008D7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516DC323" w14:textId="77777777" w:rsidR="008D74E0" w:rsidRDefault="008D74E0" w:rsidP="008D74E0">
      <w:pPr>
        <w:rPr>
          <w:rFonts w:ascii="Times New Roman" w:hAnsi="Times New Roman" w:cs="Times New Roman"/>
        </w:rPr>
      </w:pPr>
    </w:p>
    <w:p w14:paraId="7AE3F086" w14:textId="77777777" w:rsidR="008D74E0" w:rsidRDefault="008D74E0" w:rsidP="008D74E0">
      <w:pPr>
        <w:rPr>
          <w:rFonts w:ascii="Times New Roman" w:hAnsi="Times New Roman" w:cs="Times New Roman"/>
        </w:rPr>
      </w:pPr>
    </w:p>
    <w:p w14:paraId="158F4A94" w14:textId="77777777" w:rsidR="008D74E0" w:rsidRDefault="008D74E0" w:rsidP="008D7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June 2019</w:t>
      </w:r>
    </w:p>
    <w:p w14:paraId="7986F340" w14:textId="77777777" w:rsidR="006B2F86" w:rsidRPr="00E71FC3" w:rsidRDefault="008D74E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B0EFF" w14:textId="77777777" w:rsidR="008D74E0" w:rsidRDefault="008D74E0" w:rsidP="00E71FC3">
      <w:r>
        <w:separator/>
      </w:r>
    </w:p>
  </w:endnote>
  <w:endnote w:type="continuationSeparator" w:id="0">
    <w:p w14:paraId="433213BF" w14:textId="77777777" w:rsidR="008D74E0" w:rsidRDefault="008D74E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4FA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EC6C6" w14:textId="77777777" w:rsidR="008D74E0" w:rsidRDefault="008D74E0" w:rsidP="00E71FC3">
      <w:r>
        <w:separator/>
      </w:r>
    </w:p>
  </w:footnote>
  <w:footnote w:type="continuationSeparator" w:id="0">
    <w:p w14:paraId="03810461" w14:textId="77777777" w:rsidR="008D74E0" w:rsidRDefault="008D74E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E0"/>
    <w:rsid w:val="001A7C09"/>
    <w:rsid w:val="00577BD5"/>
    <w:rsid w:val="00656CBA"/>
    <w:rsid w:val="006A1F77"/>
    <w:rsid w:val="00733BE7"/>
    <w:rsid w:val="008D74E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775A3"/>
  <w15:chartTrackingRefBased/>
  <w15:docId w15:val="{49AD4497-97E3-42F0-B84A-D4BFCF3D1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4E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2019-06-16T20:03:00Z</dcterms:created>
  <dcterms:modified xsi:type="dcterms:W3CDTF">2019-06-16T20:03:00Z</dcterms:modified>
</cp:coreProperties>
</file>