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16A458" w14:textId="77777777" w:rsidR="00E173A7" w:rsidRDefault="00E173A7" w:rsidP="00E173A7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  <w:u w:val="single"/>
        </w:rPr>
        <w:t>Joan BOUND</w:t>
      </w:r>
      <w:r>
        <w:rPr>
          <w:rStyle w:val="s1"/>
        </w:rPr>
        <w:t xml:space="preserve">  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fl.1507)</w:t>
      </w:r>
    </w:p>
    <w:p w14:paraId="02ABBE08" w14:textId="77777777" w:rsidR="00E173A7" w:rsidRDefault="00E173A7" w:rsidP="00E173A7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of Barney, Norfolk.</w:t>
      </w:r>
    </w:p>
    <w:p w14:paraId="11A5E844" w14:textId="77777777" w:rsidR="00E173A7" w:rsidRDefault="00E173A7" w:rsidP="00E173A7">
      <w:pPr>
        <w:pStyle w:val="NoSpacing"/>
        <w:tabs>
          <w:tab w:val="left" w:pos="720"/>
        </w:tabs>
        <w:rPr>
          <w:rStyle w:val="s1"/>
        </w:rPr>
      </w:pPr>
    </w:p>
    <w:p w14:paraId="24CC2464" w14:textId="77777777" w:rsidR="00E173A7" w:rsidRDefault="00E173A7" w:rsidP="00E173A7">
      <w:pPr>
        <w:pStyle w:val="NoSpacing"/>
        <w:tabs>
          <w:tab w:val="left" w:pos="720"/>
        </w:tabs>
        <w:rPr>
          <w:rStyle w:val="s1"/>
        </w:rPr>
      </w:pPr>
    </w:p>
    <w:p w14:paraId="469CD6D6" w14:textId="77777777" w:rsidR="00E173A7" w:rsidRDefault="00E173A7" w:rsidP="00E173A7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  <w:t>1507</w:t>
      </w:r>
      <w:r>
        <w:rPr>
          <w:rStyle w:val="s1"/>
        </w:rPr>
        <w:tab/>
        <w:t>He made his Will.</w:t>
      </w:r>
    </w:p>
    <w:p w14:paraId="09EAA6AA" w14:textId="77777777" w:rsidR="00E173A7" w:rsidRDefault="00E173A7" w:rsidP="00E173A7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  <w:t>(</w:t>
      </w:r>
      <w:hyperlink r:id="rId6" w:history="1">
        <w:r w:rsidRPr="00D40756">
          <w:rPr>
            <w:rStyle w:val="Hyperlink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Spyltymber</w:t>
      </w:r>
      <w:proofErr w:type="spellEnd"/>
      <w:r>
        <w:rPr>
          <w:rStyle w:val="s1"/>
        </w:rPr>
        <w:t xml:space="preserve"> 18)</w:t>
      </w:r>
    </w:p>
    <w:p w14:paraId="0A086FD9" w14:textId="77777777" w:rsidR="00E173A7" w:rsidRDefault="00E173A7" w:rsidP="00E173A7">
      <w:pPr>
        <w:pStyle w:val="NoSpacing"/>
        <w:tabs>
          <w:tab w:val="left" w:pos="720"/>
        </w:tabs>
        <w:rPr>
          <w:rStyle w:val="s1"/>
        </w:rPr>
      </w:pPr>
    </w:p>
    <w:p w14:paraId="00B79221" w14:textId="77777777" w:rsidR="00E173A7" w:rsidRDefault="00E173A7" w:rsidP="00E173A7">
      <w:pPr>
        <w:pStyle w:val="NoSpacing"/>
        <w:tabs>
          <w:tab w:val="left" w:pos="720"/>
        </w:tabs>
        <w:rPr>
          <w:rStyle w:val="s1"/>
        </w:rPr>
      </w:pPr>
    </w:p>
    <w:p w14:paraId="1D6DBB9B" w14:textId="77777777" w:rsidR="00E173A7" w:rsidRDefault="00E173A7" w:rsidP="00E173A7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9 March 2021</w:t>
      </w:r>
    </w:p>
    <w:p w14:paraId="011C3AD2" w14:textId="3D4F6635" w:rsidR="00BA00AB" w:rsidRPr="00EB3209" w:rsidRDefault="00BA00AB" w:rsidP="00E173A7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406B2F" w14:textId="77777777" w:rsidR="00E173A7" w:rsidRDefault="00E173A7" w:rsidP="009139A6">
      <w:r>
        <w:separator/>
      </w:r>
    </w:p>
  </w:endnote>
  <w:endnote w:type="continuationSeparator" w:id="0">
    <w:p w14:paraId="51794059" w14:textId="77777777" w:rsidR="00E173A7" w:rsidRDefault="00E173A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18C08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A8887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6DA98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093C31" w14:textId="77777777" w:rsidR="00E173A7" w:rsidRDefault="00E173A7" w:rsidP="009139A6">
      <w:r>
        <w:separator/>
      </w:r>
    </w:p>
  </w:footnote>
  <w:footnote w:type="continuationSeparator" w:id="0">
    <w:p w14:paraId="18251B91" w14:textId="77777777" w:rsidR="00E173A7" w:rsidRDefault="00E173A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CB126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0557D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8E953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3A7"/>
    <w:rsid w:val="000666E0"/>
    <w:rsid w:val="002510B7"/>
    <w:rsid w:val="005C130B"/>
    <w:rsid w:val="00826F5C"/>
    <w:rsid w:val="009139A6"/>
    <w:rsid w:val="009448BB"/>
    <w:rsid w:val="00A3176C"/>
    <w:rsid w:val="00BA00AB"/>
    <w:rsid w:val="00E173A7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FD8D3"/>
  <w15:chartTrackingRefBased/>
  <w15:docId w15:val="{30BE2E43-E4B8-4138-ACBF-5FCC2FE29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173A7"/>
    <w:rPr>
      <w:color w:val="0563C1" w:themeColor="hyperlink"/>
      <w:u w:val="single"/>
    </w:rPr>
  </w:style>
  <w:style w:type="character" w:customStyle="1" w:styleId="s1">
    <w:name w:val="s1"/>
    <w:basedOn w:val="DefaultParagraphFont"/>
    <w:rsid w:val="00E173A7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2021-04-03T19:06:00Z</dcterms:created>
  <dcterms:modified xsi:type="dcterms:W3CDTF">2021-04-03T19:07:00Z</dcterms:modified>
</cp:coreProperties>
</file>