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BOUN (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BONN)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(fl.1450)</w:t>
      </w: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Roger Palmer(q.v.) brought a plaint of debt against him, John</w:t>
      </w: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Sladhurste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Hope(q.v.), Richard Dutton of Hope(q.v.),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Neweton</w:t>
      </w:r>
      <w:proofErr w:type="spellEnd"/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Castleton(q.v.),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Halom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Hope(q.v.),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Slak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Bradwall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Jakson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Hassop(q.v.).</w:t>
      </w: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A1924" w:rsidRDefault="00BA1924" w:rsidP="00BA192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April 2016</w:t>
      </w:r>
    </w:p>
    <w:p w:rsidR="006B2F86" w:rsidRPr="00E71FC3" w:rsidRDefault="00BA19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924" w:rsidRDefault="00BA1924" w:rsidP="00E71FC3">
      <w:pPr>
        <w:spacing w:after="0" w:line="240" w:lineRule="auto"/>
      </w:pPr>
      <w:r>
        <w:separator/>
      </w:r>
    </w:p>
  </w:endnote>
  <w:endnote w:type="continuationSeparator" w:id="0">
    <w:p w:rsidR="00BA1924" w:rsidRDefault="00BA19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924" w:rsidRDefault="00BA1924" w:rsidP="00E71FC3">
      <w:pPr>
        <w:spacing w:after="0" w:line="240" w:lineRule="auto"/>
      </w:pPr>
      <w:r>
        <w:separator/>
      </w:r>
    </w:p>
  </w:footnote>
  <w:footnote w:type="continuationSeparator" w:id="0">
    <w:p w:rsidR="00BA1924" w:rsidRDefault="00BA19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24"/>
    <w:rsid w:val="00AB52E8"/>
    <w:rsid w:val="00B16D3F"/>
    <w:rsid w:val="00BA192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E3FFED-D7D9-47B4-BBDB-24FFA0AF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A1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2016-05-28T13:17:00Z</dcterms:created>
  <dcterms:modified xsi:type="dcterms:W3CDTF">2016-05-28T13:17:00Z</dcterms:modified>
</cp:coreProperties>
</file>