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18F" w:rsidRDefault="00E3018F" w:rsidP="00E301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BOULEY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3018F" w:rsidRDefault="00E3018F" w:rsidP="00E3018F">
      <w:pPr>
        <w:rPr>
          <w:rFonts w:ascii="Times New Roman" w:hAnsi="Times New Roman" w:cs="Times New Roman"/>
        </w:rPr>
      </w:pPr>
    </w:p>
    <w:p w:rsidR="00E3018F" w:rsidRDefault="00E3018F" w:rsidP="00E3018F">
      <w:pPr>
        <w:rPr>
          <w:rFonts w:ascii="Times New Roman" w:hAnsi="Times New Roman" w:cs="Times New Roman"/>
          <w:u w:val="single"/>
        </w:rPr>
      </w:pPr>
    </w:p>
    <w:p w:rsidR="00E3018F" w:rsidRDefault="00E3018F" w:rsidP="00E301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Nicholas Goldwyn of Woolwich, </w:t>
      </w:r>
    </w:p>
    <w:p w:rsidR="00E3018F" w:rsidRDefault="00E3018F" w:rsidP="00E301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Kent(q.v.), and his wife, Margery(q.v.), as the executors of William Giles</w:t>
      </w:r>
    </w:p>
    <w:p w:rsidR="00E3018F" w:rsidRDefault="00E3018F" w:rsidP="00E301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Woolwich(q.v.).</w:t>
      </w:r>
    </w:p>
    <w:p w:rsidR="00E3018F" w:rsidRDefault="00E3018F" w:rsidP="00E301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E3018F" w:rsidRDefault="00E3018F" w:rsidP="00E3018F">
      <w:pPr>
        <w:rPr>
          <w:rFonts w:ascii="Times New Roman" w:hAnsi="Times New Roman" w:cs="Times New Roman"/>
        </w:rPr>
      </w:pPr>
    </w:p>
    <w:p w:rsidR="00E3018F" w:rsidRDefault="00E3018F" w:rsidP="00E3018F">
      <w:pPr>
        <w:rPr>
          <w:rFonts w:ascii="Times New Roman" w:hAnsi="Times New Roman" w:cs="Times New Roman"/>
        </w:rPr>
      </w:pPr>
    </w:p>
    <w:p w:rsidR="00E3018F" w:rsidRDefault="00E3018F" w:rsidP="00E301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2017</w:t>
      </w:r>
    </w:p>
    <w:p w:rsidR="006B2F86" w:rsidRPr="00E71FC3" w:rsidRDefault="00E301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18F" w:rsidRDefault="00E3018F" w:rsidP="00E71FC3">
      <w:r>
        <w:separator/>
      </w:r>
    </w:p>
  </w:endnote>
  <w:endnote w:type="continuationSeparator" w:id="0">
    <w:p w:rsidR="00E3018F" w:rsidRDefault="00E301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18F" w:rsidRDefault="00E3018F" w:rsidP="00E71FC3">
      <w:r>
        <w:separator/>
      </w:r>
    </w:p>
  </w:footnote>
  <w:footnote w:type="continuationSeparator" w:id="0">
    <w:p w:rsidR="00E3018F" w:rsidRDefault="00E301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18F"/>
    <w:rsid w:val="001A7C09"/>
    <w:rsid w:val="00577BD5"/>
    <w:rsid w:val="00656CBA"/>
    <w:rsid w:val="006A1F77"/>
    <w:rsid w:val="00733BE7"/>
    <w:rsid w:val="00AB52E8"/>
    <w:rsid w:val="00B16D3F"/>
    <w:rsid w:val="00BB41AC"/>
    <w:rsid w:val="00E3018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A054D7-BCB7-4D3B-8504-E4C34A3E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301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2017-03-19T18:59:00Z</dcterms:created>
  <dcterms:modified xsi:type="dcterms:W3CDTF">2017-03-19T18:59:00Z</dcterms:modified>
</cp:coreProperties>
</file>