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B45B2" w14:textId="77777777" w:rsidR="00274148" w:rsidRDefault="00274148" w:rsidP="00274148">
      <w:r>
        <w:rPr>
          <w:u w:val="single"/>
        </w:rPr>
        <w:t>William BOULERS</w:t>
      </w:r>
      <w:r>
        <w:t xml:space="preserve">      (fl.1452)</w:t>
      </w:r>
    </w:p>
    <w:p w14:paraId="3CADA750" w14:textId="77777777" w:rsidR="00274148" w:rsidRDefault="00274148" w:rsidP="00274148">
      <w:r>
        <w:t>Prebendary of Moreton Magna, in Hereford Cathedral.</w:t>
      </w:r>
    </w:p>
    <w:p w14:paraId="6CF8863F" w14:textId="77777777" w:rsidR="00274148" w:rsidRDefault="00274148" w:rsidP="00274148"/>
    <w:p w14:paraId="15430518" w14:textId="77777777" w:rsidR="00274148" w:rsidRDefault="00274148" w:rsidP="00274148"/>
    <w:p w14:paraId="472713E7" w14:textId="77777777" w:rsidR="00274148" w:rsidRDefault="00274148" w:rsidP="00274148">
      <w:r>
        <w:t xml:space="preserve"> 7 Sep.1452</w:t>
      </w:r>
      <w:r>
        <w:tab/>
        <w:t>He was collated prebendary.</w:t>
      </w:r>
    </w:p>
    <w:p w14:paraId="413368DF" w14:textId="77777777" w:rsidR="00274148" w:rsidRDefault="00274148" w:rsidP="00274148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pp.34-5)</w:t>
      </w:r>
    </w:p>
    <w:p w14:paraId="6C4B18B0" w14:textId="77777777" w:rsidR="00274148" w:rsidRDefault="00274148" w:rsidP="00274148"/>
    <w:p w14:paraId="17FF0470" w14:textId="77777777" w:rsidR="00274148" w:rsidRDefault="00274148" w:rsidP="00274148"/>
    <w:p w14:paraId="2D59F0C4" w14:textId="77777777" w:rsidR="00274148" w:rsidRDefault="00274148" w:rsidP="00274148">
      <w:r>
        <w:t>18 May 2019</w:t>
      </w:r>
    </w:p>
    <w:p w14:paraId="2B23F69C" w14:textId="77777777" w:rsidR="006B2F86" w:rsidRPr="00E71FC3" w:rsidRDefault="002741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73562" w14:textId="77777777" w:rsidR="00274148" w:rsidRDefault="00274148" w:rsidP="00E71FC3">
      <w:r>
        <w:separator/>
      </w:r>
    </w:p>
  </w:endnote>
  <w:endnote w:type="continuationSeparator" w:id="0">
    <w:p w14:paraId="24FCE8D0" w14:textId="77777777" w:rsidR="00274148" w:rsidRDefault="002741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B4B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898AA" w14:textId="77777777" w:rsidR="00274148" w:rsidRDefault="00274148" w:rsidP="00E71FC3">
      <w:r>
        <w:separator/>
      </w:r>
    </w:p>
  </w:footnote>
  <w:footnote w:type="continuationSeparator" w:id="0">
    <w:p w14:paraId="29A6D683" w14:textId="77777777" w:rsidR="00274148" w:rsidRDefault="002741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48"/>
    <w:rsid w:val="001A7C09"/>
    <w:rsid w:val="0027414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5B615"/>
  <w15:chartTrackingRefBased/>
  <w15:docId w15:val="{7DBF3A5E-316B-4E3D-B70B-740B18B93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14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2019-08-09T19:35:00Z</dcterms:created>
  <dcterms:modified xsi:type="dcterms:W3CDTF">2019-08-09T19:36:00Z</dcterms:modified>
</cp:coreProperties>
</file>