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7D594" w14:textId="77777777" w:rsidR="008C7509" w:rsidRDefault="008C7509" w:rsidP="008C7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BOULE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7A79380C" w14:textId="77777777" w:rsidR="008C7509" w:rsidRDefault="008C7509" w:rsidP="008C7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Parson of </w:t>
      </w:r>
      <w:proofErr w:type="spellStart"/>
      <w:r>
        <w:rPr>
          <w:rFonts w:cs="Times New Roman"/>
          <w:szCs w:val="24"/>
        </w:rPr>
        <w:t>Mastermarket</w:t>
      </w:r>
      <w:proofErr w:type="spellEnd"/>
      <w:r>
        <w:rPr>
          <w:rFonts w:cs="Times New Roman"/>
          <w:szCs w:val="24"/>
        </w:rPr>
        <w:t>.</w:t>
      </w:r>
    </w:p>
    <w:p w14:paraId="176827C9" w14:textId="77777777" w:rsidR="008C7509" w:rsidRDefault="008C7509" w:rsidP="008C7509">
      <w:pPr>
        <w:pStyle w:val="NoSpacing"/>
        <w:rPr>
          <w:rFonts w:cs="Times New Roman"/>
          <w:szCs w:val="24"/>
        </w:rPr>
      </w:pPr>
    </w:p>
    <w:p w14:paraId="11CB1494" w14:textId="77777777" w:rsidR="008C7509" w:rsidRDefault="008C7509" w:rsidP="008C7509">
      <w:pPr>
        <w:pStyle w:val="NoSpacing"/>
        <w:rPr>
          <w:rFonts w:cs="Times New Roman"/>
          <w:szCs w:val="24"/>
        </w:rPr>
      </w:pPr>
    </w:p>
    <w:p w14:paraId="36E11AFA" w14:textId="77777777" w:rsidR="008C7509" w:rsidRDefault="008C7509" w:rsidP="008C7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Nov.1452</w:t>
      </w:r>
      <w:r>
        <w:rPr>
          <w:rFonts w:cs="Times New Roman"/>
          <w:szCs w:val="24"/>
        </w:rPr>
        <w:tab/>
        <w:t xml:space="preserve">He was ratified as Parson of the church of </w:t>
      </w:r>
      <w:proofErr w:type="spellStart"/>
      <w:proofErr w:type="gramStart"/>
      <w:r>
        <w:rPr>
          <w:rFonts w:cs="Times New Roman"/>
          <w:szCs w:val="24"/>
        </w:rPr>
        <w:t>St.John</w:t>
      </w:r>
      <w:proofErr w:type="spellEnd"/>
      <w:proofErr w:type="gramEnd"/>
      <w:r>
        <w:rPr>
          <w:rFonts w:cs="Times New Roman"/>
          <w:szCs w:val="24"/>
        </w:rPr>
        <w:t xml:space="preserve"> the Baptist, </w:t>
      </w:r>
    </w:p>
    <w:p w14:paraId="74D4BEE9" w14:textId="77777777" w:rsidR="008C7509" w:rsidRDefault="008C7509" w:rsidP="008C7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Mastermarket</w:t>
      </w:r>
      <w:proofErr w:type="spellEnd"/>
      <w:r>
        <w:rPr>
          <w:rFonts w:cs="Times New Roman"/>
          <w:szCs w:val="24"/>
        </w:rPr>
        <w:t>, Norfolk.   (C.P.R. 1452-61 p.35)</w:t>
      </w:r>
    </w:p>
    <w:p w14:paraId="20ACE589" w14:textId="77777777" w:rsidR="008C7509" w:rsidRDefault="008C7509" w:rsidP="008C7509">
      <w:pPr>
        <w:pStyle w:val="NoSpacing"/>
        <w:rPr>
          <w:rFonts w:cs="Times New Roman"/>
          <w:szCs w:val="24"/>
        </w:rPr>
      </w:pPr>
    </w:p>
    <w:p w14:paraId="23EE7A09" w14:textId="77777777" w:rsidR="008C7509" w:rsidRDefault="008C7509" w:rsidP="008C7509">
      <w:pPr>
        <w:pStyle w:val="NoSpacing"/>
        <w:rPr>
          <w:rFonts w:cs="Times New Roman"/>
          <w:szCs w:val="24"/>
        </w:rPr>
      </w:pPr>
    </w:p>
    <w:p w14:paraId="0ECC66C4" w14:textId="77777777" w:rsidR="008C7509" w:rsidRDefault="008C7509" w:rsidP="008C75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3B42B8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1D720" w14:textId="77777777" w:rsidR="008C7509" w:rsidRDefault="008C7509" w:rsidP="009139A6">
      <w:r>
        <w:separator/>
      </w:r>
    </w:p>
  </w:endnote>
  <w:endnote w:type="continuationSeparator" w:id="0">
    <w:p w14:paraId="59181C3D" w14:textId="77777777" w:rsidR="008C7509" w:rsidRDefault="008C75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83B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343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FC6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2BB09" w14:textId="77777777" w:rsidR="008C7509" w:rsidRDefault="008C7509" w:rsidP="009139A6">
      <w:r>
        <w:separator/>
      </w:r>
    </w:p>
  </w:footnote>
  <w:footnote w:type="continuationSeparator" w:id="0">
    <w:p w14:paraId="603791A1" w14:textId="77777777" w:rsidR="008C7509" w:rsidRDefault="008C75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144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C67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65C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09"/>
    <w:rsid w:val="000666E0"/>
    <w:rsid w:val="002510B7"/>
    <w:rsid w:val="00270799"/>
    <w:rsid w:val="0035310B"/>
    <w:rsid w:val="005C130B"/>
    <w:rsid w:val="00826F5C"/>
    <w:rsid w:val="008C750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28225"/>
  <w15:chartTrackingRefBased/>
  <w15:docId w15:val="{2EBF5AFD-1A18-49AC-A8AA-9C5FFAD5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2024-06-09T20:47:00Z</dcterms:created>
  <dcterms:modified xsi:type="dcterms:W3CDTF">2024-06-09T20:48:00Z</dcterms:modified>
</cp:coreProperties>
</file>