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7E46" w:rsidRDefault="00437E46" w:rsidP="00437E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BOULE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37E46" w:rsidRDefault="00437E46" w:rsidP="00437E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Shepton Mallet, Somerset. Merchant.</w:t>
      </w:r>
    </w:p>
    <w:p w:rsidR="00437E46" w:rsidRDefault="00437E46" w:rsidP="00437E46">
      <w:pPr>
        <w:rPr>
          <w:rFonts w:ascii="Times New Roman" w:hAnsi="Times New Roman" w:cs="Times New Roman"/>
        </w:rPr>
      </w:pPr>
    </w:p>
    <w:p w:rsidR="00437E46" w:rsidRDefault="00437E46" w:rsidP="00437E46">
      <w:pPr>
        <w:rPr>
          <w:rFonts w:ascii="Times New Roman" w:hAnsi="Times New Roman" w:cs="Times New Roman"/>
        </w:rPr>
      </w:pPr>
    </w:p>
    <w:p w:rsidR="00437E46" w:rsidRDefault="00437E46" w:rsidP="00437E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Hadyng</w:t>
      </w:r>
      <w:proofErr w:type="spellEnd"/>
      <w:r>
        <w:rPr>
          <w:rFonts w:ascii="Times New Roman" w:hAnsi="Times New Roman" w:cs="Times New Roman"/>
        </w:rPr>
        <w:t xml:space="preserve"> of London, goldsmith(q.v.), brought a plaint of debt </w:t>
      </w:r>
    </w:p>
    <w:p w:rsidR="00437E46" w:rsidRDefault="00437E46" w:rsidP="00437E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:rsidR="00437E46" w:rsidRDefault="00437E46" w:rsidP="00437E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85663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37E46" w:rsidRDefault="00437E46" w:rsidP="00437E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Hardyng</w:t>
      </w:r>
      <w:proofErr w:type="spellEnd"/>
      <w:r>
        <w:rPr>
          <w:rFonts w:ascii="Times New Roman" w:hAnsi="Times New Roman" w:cs="Times New Roman"/>
        </w:rPr>
        <w:t xml:space="preserve"> of London, goldsmith(q.v.), and John </w:t>
      </w:r>
      <w:proofErr w:type="spellStart"/>
      <w:r>
        <w:rPr>
          <w:rFonts w:ascii="Times New Roman" w:hAnsi="Times New Roman" w:cs="Times New Roman"/>
        </w:rPr>
        <w:t>Hardyng</w:t>
      </w:r>
      <w:proofErr w:type="spellEnd"/>
      <w:r>
        <w:rPr>
          <w:rFonts w:ascii="Times New Roman" w:hAnsi="Times New Roman" w:cs="Times New Roman"/>
        </w:rPr>
        <w:t xml:space="preserve"> of London,</w:t>
      </w:r>
    </w:p>
    <w:p w:rsidR="00437E46" w:rsidRDefault="00437E46" w:rsidP="00437E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goldsmith(q.v.), brought a plaint of debt against him.   (ibid.)</w:t>
      </w:r>
    </w:p>
    <w:p w:rsidR="00437E46" w:rsidRDefault="00437E46" w:rsidP="00437E46">
      <w:pPr>
        <w:rPr>
          <w:rFonts w:ascii="Times New Roman" w:hAnsi="Times New Roman" w:cs="Times New Roman"/>
        </w:rPr>
      </w:pPr>
    </w:p>
    <w:p w:rsidR="00437E46" w:rsidRDefault="00437E46" w:rsidP="00437E46">
      <w:pPr>
        <w:rPr>
          <w:rFonts w:ascii="Times New Roman" w:hAnsi="Times New Roman" w:cs="Times New Roman"/>
        </w:rPr>
      </w:pPr>
    </w:p>
    <w:p w:rsidR="00437E46" w:rsidRDefault="00437E46" w:rsidP="00437E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January 2018</w:t>
      </w:r>
    </w:p>
    <w:p w:rsidR="006B2F86" w:rsidRPr="00E71FC3" w:rsidRDefault="00437E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7E46" w:rsidRDefault="00437E46" w:rsidP="00E71FC3">
      <w:r>
        <w:separator/>
      </w:r>
    </w:p>
  </w:endnote>
  <w:endnote w:type="continuationSeparator" w:id="0">
    <w:p w:rsidR="00437E46" w:rsidRDefault="00437E4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7E46" w:rsidRDefault="00437E46" w:rsidP="00E71FC3">
      <w:r>
        <w:separator/>
      </w:r>
    </w:p>
  </w:footnote>
  <w:footnote w:type="continuationSeparator" w:id="0">
    <w:p w:rsidR="00437E46" w:rsidRDefault="00437E4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E46"/>
    <w:rsid w:val="001A7C09"/>
    <w:rsid w:val="00437E4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940C47-E6EF-4598-A5A6-8E926F5D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7E4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37E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2018-01-08T21:40:00Z</dcterms:created>
  <dcterms:modified xsi:type="dcterms:W3CDTF">2018-01-08T21:43:00Z</dcterms:modified>
</cp:coreProperties>
</file>