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68B2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u w:val="single"/>
          <w:shd w:val="clear" w:color="auto" w:fill="FFFFFF"/>
        </w:rPr>
        <w:t>Jeuan</w:t>
      </w:r>
      <w:proofErr w:type="spellEnd"/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 BOULE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4FF96368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D67789B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8A9464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6BC879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Apr.1407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appointed to serve in the garrison of Montgomery, Wales, under the</w:t>
      </w:r>
    </w:p>
    <w:p w14:paraId="21F6A572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John Talbot, Earl of Shrewsbury(q.v.).</w:t>
      </w:r>
    </w:p>
    <w:p w14:paraId="0E35D7F0" w14:textId="77777777" w:rsidR="009E248F" w:rsidRDefault="009E248F" w:rsidP="009E248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E101/44/14,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2A9DDA4" w14:textId="77777777" w:rsidR="009E248F" w:rsidRDefault="009E248F" w:rsidP="009E248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9A8B30D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E99E5D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86D28CE" w14:textId="77777777" w:rsidR="009E248F" w:rsidRDefault="009E248F" w:rsidP="009E248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March 2023</w:t>
      </w:r>
    </w:p>
    <w:p w14:paraId="0C42A0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C184F" w14:textId="77777777" w:rsidR="009E248F" w:rsidRDefault="009E248F" w:rsidP="009139A6">
      <w:r>
        <w:separator/>
      </w:r>
    </w:p>
  </w:endnote>
  <w:endnote w:type="continuationSeparator" w:id="0">
    <w:p w14:paraId="476C7FBB" w14:textId="77777777" w:rsidR="009E248F" w:rsidRDefault="009E24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0C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C4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778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A4482" w14:textId="77777777" w:rsidR="009E248F" w:rsidRDefault="009E248F" w:rsidP="009139A6">
      <w:r>
        <w:separator/>
      </w:r>
    </w:p>
  </w:footnote>
  <w:footnote w:type="continuationSeparator" w:id="0">
    <w:p w14:paraId="6C4CB6AC" w14:textId="77777777" w:rsidR="009E248F" w:rsidRDefault="009E24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00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0B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15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8F"/>
    <w:rsid w:val="000666E0"/>
    <w:rsid w:val="002510B7"/>
    <w:rsid w:val="005C130B"/>
    <w:rsid w:val="00826F5C"/>
    <w:rsid w:val="009139A6"/>
    <w:rsid w:val="009448BB"/>
    <w:rsid w:val="00947624"/>
    <w:rsid w:val="009E248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793A"/>
  <w15:chartTrackingRefBased/>
  <w15:docId w15:val="{865EC4A6-A5E2-4723-99AB-287791F1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2023-03-12T20:42:00Z</dcterms:created>
  <dcterms:modified xsi:type="dcterms:W3CDTF">2023-03-12T20:43:00Z</dcterms:modified>
</cp:coreProperties>
</file>