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A6B" w:rsidRDefault="00C00A6B" w:rsidP="00C00A6B">
      <w:pPr>
        <w:pStyle w:val="NoSpacing"/>
      </w:pPr>
      <w:r>
        <w:rPr>
          <w:u w:val="single"/>
        </w:rPr>
        <w:t>Richard BOULDE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C00A6B" w:rsidRDefault="00C00A6B" w:rsidP="00C00A6B">
      <w:pPr>
        <w:pStyle w:val="NoSpacing"/>
      </w:pPr>
    </w:p>
    <w:p w:rsidR="00C00A6B" w:rsidRDefault="00C00A6B" w:rsidP="00C00A6B">
      <w:pPr>
        <w:pStyle w:val="NoSpacing"/>
      </w:pPr>
    </w:p>
    <w:p w:rsidR="00C00A6B" w:rsidRDefault="00C00A6B" w:rsidP="00C00A6B">
      <w:pPr>
        <w:pStyle w:val="NoSpacing"/>
      </w:pPr>
      <w:r>
        <w:t>15 Sep.1435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Stafford into lands </w:t>
      </w:r>
    </w:p>
    <w:p w:rsidR="00C00A6B" w:rsidRDefault="00C00A6B" w:rsidP="00C00A6B">
      <w:pPr>
        <w:pStyle w:val="NoSpacing"/>
      </w:pPr>
      <w:r>
        <w:tab/>
      </w:r>
      <w:r>
        <w:tab/>
        <w:t>of Edward Boteler(q.v.).</w:t>
      </w:r>
    </w:p>
    <w:p w:rsidR="00C00A6B" w:rsidRDefault="00C00A6B" w:rsidP="00C00A6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24-296)</w:t>
      </w:r>
    </w:p>
    <w:p w:rsidR="00C00A6B" w:rsidRDefault="00C00A6B" w:rsidP="00C00A6B">
      <w:pPr>
        <w:pStyle w:val="NoSpacing"/>
      </w:pPr>
    </w:p>
    <w:p w:rsidR="00C00A6B" w:rsidRDefault="00C00A6B" w:rsidP="00C00A6B">
      <w:pPr>
        <w:pStyle w:val="NoSpacing"/>
      </w:pPr>
    </w:p>
    <w:p w:rsidR="00C00A6B" w:rsidRPr="00452EEF" w:rsidRDefault="00C00A6B" w:rsidP="00C00A6B">
      <w:pPr>
        <w:pStyle w:val="NoSpacing"/>
      </w:pPr>
      <w:r>
        <w:t>2 September 2017</w:t>
      </w:r>
    </w:p>
    <w:p w:rsidR="006B2F86" w:rsidRPr="00C00A6B" w:rsidRDefault="00C00A6B" w:rsidP="00E71FC3">
      <w:pPr>
        <w:pStyle w:val="NoSpacing"/>
      </w:pPr>
      <w:bookmarkStart w:id="0" w:name="_GoBack"/>
      <w:bookmarkEnd w:id="0"/>
      <w:r>
        <w:t xml:space="preserve">  </w:t>
      </w:r>
    </w:p>
    <w:sectPr w:rsidR="006B2F86" w:rsidRPr="00C00A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A6B" w:rsidRDefault="00C00A6B" w:rsidP="00E71FC3">
      <w:pPr>
        <w:spacing w:after="0" w:line="240" w:lineRule="auto"/>
      </w:pPr>
      <w:r>
        <w:separator/>
      </w:r>
    </w:p>
  </w:endnote>
  <w:endnote w:type="continuationSeparator" w:id="0">
    <w:p w:rsidR="00C00A6B" w:rsidRDefault="00C00A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A6B" w:rsidRDefault="00C00A6B" w:rsidP="00E71FC3">
      <w:pPr>
        <w:spacing w:after="0" w:line="240" w:lineRule="auto"/>
      </w:pPr>
      <w:r>
        <w:separator/>
      </w:r>
    </w:p>
  </w:footnote>
  <w:footnote w:type="continuationSeparator" w:id="0">
    <w:p w:rsidR="00C00A6B" w:rsidRDefault="00C00A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6B"/>
    <w:rsid w:val="001A7C09"/>
    <w:rsid w:val="00577BD5"/>
    <w:rsid w:val="00656CBA"/>
    <w:rsid w:val="006A1F77"/>
    <w:rsid w:val="00733BE7"/>
    <w:rsid w:val="00AB52E8"/>
    <w:rsid w:val="00B16D3F"/>
    <w:rsid w:val="00BB41AC"/>
    <w:rsid w:val="00C00A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DEB00"/>
  <w15:chartTrackingRefBased/>
  <w15:docId w15:val="{9089DD7F-F456-4996-8399-82945891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2017-09-02T14:57:00Z</dcterms:created>
  <dcterms:modified xsi:type="dcterms:W3CDTF">2017-09-02T14:58:00Z</dcterms:modified>
</cp:coreProperties>
</file>