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C56" w:rsidRDefault="00341C56" w:rsidP="00341C56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Thomas BOULAND</w:t>
      </w:r>
      <w:r>
        <w:rPr>
          <w:rFonts w:ascii="Marker Felt"/>
          <w:sz w:val="24"/>
          <w:szCs w:val="24"/>
        </w:rPr>
        <w:t xml:space="preserve">     (fl.1448)</w:t>
      </w:r>
    </w:p>
    <w:p w:rsidR="00341C56" w:rsidRDefault="00341C56" w:rsidP="00341C56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spellStart"/>
      <w:proofErr w:type="gramStart"/>
      <w:r>
        <w:rPr>
          <w:rFonts w:ascii="Marker Felt"/>
          <w:sz w:val="24"/>
          <w:szCs w:val="24"/>
        </w:rPr>
        <w:t>Scriptor</w:t>
      </w:r>
      <w:proofErr w:type="spellEnd"/>
      <w:r>
        <w:rPr>
          <w:rFonts w:ascii="Marker Felt"/>
          <w:sz w:val="24"/>
          <w:szCs w:val="24"/>
        </w:rPr>
        <w:t>.</w:t>
      </w:r>
      <w:proofErr w:type="gramEnd"/>
    </w:p>
    <w:p w:rsidR="00341C56" w:rsidRDefault="00341C56" w:rsidP="00341C56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341C56" w:rsidRDefault="00341C56" w:rsidP="00341C56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341C56" w:rsidRDefault="00341C56" w:rsidP="00341C56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p.168)</w:t>
      </w:r>
    </w:p>
    <w:p w:rsidR="00341C56" w:rsidRDefault="00341C56" w:rsidP="00341C56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341C56" w:rsidRDefault="00341C56" w:rsidP="00341C56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E47068" w:rsidRPr="00C009D8" w:rsidRDefault="00341C56" w:rsidP="00341C56">
      <w:pPr>
        <w:pStyle w:val="NoSpacing"/>
      </w:pPr>
      <w:r>
        <w:rPr>
          <w:rFonts w:ascii="Marker Felt"/>
        </w:rPr>
        <w:t>15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C56" w:rsidRDefault="00341C56" w:rsidP="00920DE3">
      <w:pPr>
        <w:spacing w:after="0" w:line="240" w:lineRule="auto"/>
      </w:pPr>
      <w:r>
        <w:separator/>
      </w:r>
    </w:p>
  </w:endnote>
  <w:endnote w:type="continuationSeparator" w:id="0">
    <w:p w:rsidR="00341C56" w:rsidRDefault="00341C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C56" w:rsidRDefault="00341C56" w:rsidP="00920DE3">
      <w:pPr>
        <w:spacing w:after="0" w:line="240" w:lineRule="auto"/>
      </w:pPr>
      <w:r>
        <w:separator/>
      </w:r>
    </w:p>
  </w:footnote>
  <w:footnote w:type="continuationSeparator" w:id="0">
    <w:p w:rsidR="00341C56" w:rsidRDefault="00341C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C56"/>
    <w:rsid w:val="00120749"/>
    <w:rsid w:val="00341C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41C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41C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2014-01-22T21:01:00Z</dcterms:created>
  <dcterms:modified xsi:type="dcterms:W3CDTF">2014-01-22T21:01:00Z</dcterms:modified>
</cp:coreProperties>
</file>