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48E273" w14:textId="77777777" w:rsidR="00304315" w:rsidRDefault="00304315" w:rsidP="003043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BOULAND (BONLAND)</w:t>
      </w:r>
      <w:r>
        <w:rPr>
          <w:rFonts w:ascii="Times New Roman" w:hAnsi="Times New Roman" w:cs="Times New Roman"/>
        </w:rPr>
        <w:t xml:space="preserve">       (fl.1483)</w:t>
      </w:r>
    </w:p>
    <w:p w14:paraId="79240581" w14:textId="77777777" w:rsidR="00304315" w:rsidRDefault="00304315" w:rsidP="003043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Tuttington</w:t>
      </w:r>
      <w:proofErr w:type="spellEnd"/>
      <w:r>
        <w:rPr>
          <w:rFonts w:ascii="Times New Roman" w:hAnsi="Times New Roman" w:cs="Times New Roman"/>
        </w:rPr>
        <w:t>, Norfolk.</w:t>
      </w:r>
    </w:p>
    <w:p w14:paraId="75F41AC0" w14:textId="77777777" w:rsidR="00304315" w:rsidRDefault="00304315" w:rsidP="00304315">
      <w:pPr>
        <w:rPr>
          <w:rFonts w:ascii="Times New Roman" w:hAnsi="Times New Roman" w:cs="Times New Roman"/>
        </w:rPr>
      </w:pPr>
    </w:p>
    <w:p w14:paraId="30B31F61" w14:textId="77777777" w:rsidR="00304315" w:rsidRDefault="00304315" w:rsidP="00304315">
      <w:pPr>
        <w:rPr>
          <w:rFonts w:ascii="Times New Roman" w:hAnsi="Times New Roman" w:cs="Times New Roman"/>
        </w:rPr>
      </w:pPr>
    </w:p>
    <w:p w14:paraId="62C787CE" w14:textId="77777777" w:rsidR="00304315" w:rsidRDefault="00304315" w:rsidP="003043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Crome</w:t>
      </w:r>
      <w:proofErr w:type="spellEnd"/>
      <w:r>
        <w:rPr>
          <w:rFonts w:ascii="Times New Roman" w:hAnsi="Times New Roman" w:cs="Times New Roman"/>
        </w:rPr>
        <w:t>(q.v.) brought a plaint of trespass and assault against him.</w:t>
      </w:r>
    </w:p>
    <w:p w14:paraId="1BB1D330" w14:textId="77777777" w:rsidR="00304315" w:rsidRDefault="00304315" w:rsidP="003043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0FFF9AC1" w14:textId="77777777" w:rsidR="00304315" w:rsidRDefault="00304315" w:rsidP="00304315">
      <w:pPr>
        <w:rPr>
          <w:rFonts w:ascii="Times New Roman" w:hAnsi="Times New Roman" w:cs="Times New Roman"/>
        </w:rPr>
      </w:pPr>
    </w:p>
    <w:p w14:paraId="5BE08812" w14:textId="77777777" w:rsidR="00304315" w:rsidRDefault="00304315" w:rsidP="00304315">
      <w:pPr>
        <w:rPr>
          <w:rFonts w:ascii="Times New Roman" w:hAnsi="Times New Roman" w:cs="Times New Roman"/>
        </w:rPr>
      </w:pPr>
    </w:p>
    <w:p w14:paraId="4FD10FF3" w14:textId="77777777" w:rsidR="00304315" w:rsidRDefault="00304315" w:rsidP="003043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October 2019</w:t>
      </w:r>
    </w:p>
    <w:p w14:paraId="31928891" w14:textId="77777777" w:rsidR="006B2F86" w:rsidRPr="00E71FC3" w:rsidRDefault="0030431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5A7111" w14:textId="77777777" w:rsidR="00304315" w:rsidRDefault="00304315" w:rsidP="00E71FC3">
      <w:r>
        <w:separator/>
      </w:r>
    </w:p>
  </w:endnote>
  <w:endnote w:type="continuationSeparator" w:id="0">
    <w:p w14:paraId="64212E2C" w14:textId="77777777" w:rsidR="00304315" w:rsidRDefault="0030431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DCAF1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8DEB94" w14:textId="77777777" w:rsidR="00304315" w:rsidRDefault="00304315" w:rsidP="00E71FC3">
      <w:r>
        <w:separator/>
      </w:r>
    </w:p>
  </w:footnote>
  <w:footnote w:type="continuationSeparator" w:id="0">
    <w:p w14:paraId="3E0FC93A" w14:textId="77777777" w:rsidR="00304315" w:rsidRDefault="0030431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315"/>
    <w:rsid w:val="001A7C09"/>
    <w:rsid w:val="0030431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98295A"/>
  <w15:chartTrackingRefBased/>
  <w15:docId w15:val="{1CA17E77-9171-43D2-A680-3D36E9E82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431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2019-11-07T21:57:00Z</dcterms:created>
  <dcterms:modified xsi:type="dcterms:W3CDTF">2019-11-07T21:58:00Z</dcterms:modified>
</cp:coreProperties>
</file>