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5C3" w:rsidRDefault="009B25C3" w:rsidP="009B25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Eleanor BOULAND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B25C3" w:rsidRDefault="009B25C3" w:rsidP="009B25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Kinver, Staffordshire. Widow.</w:t>
      </w:r>
    </w:p>
    <w:p w:rsidR="009B25C3" w:rsidRDefault="009B25C3" w:rsidP="009B25C3">
      <w:pPr>
        <w:rPr>
          <w:rFonts w:ascii="Times New Roman" w:hAnsi="Times New Roman" w:cs="Times New Roman"/>
        </w:rPr>
      </w:pPr>
    </w:p>
    <w:p w:rsidR="009B25C3" w:rsidRDefault="009B25C3" w:rsidP="009B25C3">
      <w:pPr>
        <w:rPr>
          <w:rFonts w:ascii="Times New Roman" w:hAnsi="Times New Roman" w:cs="Times New Roman"/>
        </w:rPr>
      </w:pPr>
    </w:p>
    <w:p w:rsidR="009B25C3" w:rsidRDefault="009B25C3" w:rsidP="009B25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Glover of London, mercer(q.v.), brought a plaint of debt against her,</w:t>
      </w:r>
    </w:p>
    <w:p w:rsidR="009B25C3" w:rsidRDefault="009B25C3" w:rsidP="009B25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Basset of Guildford, Surrey(q.v.), Bernard </w:t>
      </w:r>
      <w:proofErr w:type="spellStart"/>
      <w:r>
        <w:rPr>
          <w:rFonts w:ascii="Times New Roman" w:hAnsi="Times New Roman" w:cs="Times New Roman"/>
        </w:rPr>
        <w:t>Janyn</w:t>
      </w:r>
      <w:proofErr w:type="spellEnd"/>
      <w:r>
        <w:rPr>
          <w:rFonts w:ascii="Times New Roman" w:hAnsi="Times New Roman" w:cs="Times New Roman"/>
        </w:rPr>
        <w:t xml:space="preserve"> of Guildford(q.v.) </w:t>
      </w:r>
    </w:p>
    <w:p w:rsidR="009B25C3" w:rsidRDefault="009B25C3" w:rsidP="009B25C3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and John </w:t>
      </w:r>
      <w:proofErr w:type="spellStart"/>
      <w:r>
        <w:rPr>
          <w:rFonts w:ascii="Times New Roman" w:hAnsi="Times New Roman" w:cs="Times New Roman"/>
        </w:rPr>
        <w:t>Saunder</w:t>
      </w:r>
      <w:proofErr w:type="spellEnd"/>
      <w:r>
        <w:rPr>
          <w:rFonts w:ascii="Times New Roman" w:hAnsi="Times New Roman" w:cs="Times New Roman"/>
        </w:rPr>
        <w:t xml:space="preserve"> of Guildford(q.v.).</w:t>
      </w:r>
    </w:p>
    <w:p w:rsidR="009B25C3" w:rsidRDefault="009B25C3" w:rsidP="009B25C3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B45ED8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B25C3" w:rsidRDefault="009B25C3" w:rsidP="009B25C3">
      <w:pPr>
        <w:rPr>
          <w:rFonts w:ascii="Times New Roman" w:hAnsi="Times New Roman" w:cs="Times New Roman"/>
        </w:rPr>
      </w:pPr>
    </w:p>
    <w:p w:rsidR="009B25C3" w:rsidRDefault="009B25C3" w:rsidP="009B25C3">
      <w:pPr>
        <w:rPr>
          <w:rFonts w:ascii="Times New Roman" w:hAnsi="Times New Roman" w:cs="Times New Roman"/>
        </w:rPr>
      </w:pPr>
    </w:p>
    <w:p w:rsidR="009B25C3" w:rsidRDefault="009B25C3" w:rsidP="009B25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November 2017</w:t>
      </w:r>
    </w:p>
    <w:p w:rsidR="006B2F86" w:rsidRPr="00E71FC3" w:rsidRDefault="009B25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5C3" w:rsidRDefault="009B25C3" w:rsidP="00E71FC3">
      <w:r>
        <w:separator/>
      </w:r>
    </w:p>
  </w:endnote>
  <w:endnote w:type="continuationSeparator" w:id="0">
    <w:p w:rsidR="009B25C3" w:rsidRDefault="009B25C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5C3" w:rsidRDefault="009B25C3" w:rsidP="00E71FC3">
      <w:r>
        <w:separator/>
      </w:r>
    </w:p>
  </w:footnote>
  <w:footnote w:type="continuationSeparator" w:id="0">
    <w:p w:rsidR="009B25C3" w:rsidRDefault="009B25C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5C3"/>
    <w:rsid w:val="001A7C09"/>
    <w:rsid w:val="00577BD5"/>
    <w:rsid w:val="00656CBA"/>
    <w:rsid w:val="006A1F77"/>
    <w:rsid w:val="00733BE7"/>
    <w:rsid w:val="009B25C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6529F1-9330-44AC-9A16-8C68301B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25C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B25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2017-11-29T20:32:00Z</dcterms:created>
  <dcterms:modified xsi:type="dcterms:W3CDTF">2017-11-29T20:32:00Z</dcterms:modified>
</cp:coreProperties>
</file>