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9882F" w14:textId="77777777" w:rsidR="004A0198" w:rsidRDefault="004A0198" w:rsidP="004A019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BOUKER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7FA4D82" w14:textId="77777777" w:rsidR="004A0198" w:rsidRDefault="004A0198" w:rsidP="004A019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Lincoln. Pardoner.</w:t>
      </w:r>
    </w:p>
    <w:p w14:paraId="587C7DA5" w14:textId="77777777" w:rsidR="004A0198" w:rsidRDefault="004A0198" w:rsidP="004A0198">
      <w:pPr>
        <w:pStyle w:val="NoSpacing"/>
        <w:jc w:val="both"/>
        <w:rPr>
          <w:rFonts w:cs="Times New Roman"/>
          <w:szCs w:val="24"/>
        </w:rPr>
      </w:pPr>
    </w:p>
    <w:p w14:paraId="3AED01E0" w14:textId="77777777" w:rsidR="004A0198" w:rsidRDefault="004A0198" w:rsidP="004A0198">
      <w:pPr>
        <w:pStyle w:val="NoSpacing"/>
        <w:jc w:val="both"/>
        <w:rPr>
          <w:rFonts w:cs="Times New Roman"/>
          <w:szCs w:val="24"/>
        </w:rPr>
      </w:pPr>
    </w:p>
    <w:p w14:paraId="316DCD89" w14:textId="77777777" w:rsidR="004A0198" w:rsidRDefault="004A0198" w:rsidP="004A019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Richard Rede of Newark(q.v.) brought a plaint of debt against him and</w:t>
      </w:r>
    </w:p>
    <w:p w14:paraId="5C72CE78" w14:textId="77777777" w:rsidR="004A0198" w:rsidRDefault="004A0198" w:rsidP="004A019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four others.</w:t>
      </w:r>
    </w:p>
    <w:p w14:paraId="3B67B94C" w14:textId="77777777" w:rsidR="004A0198" w:rsidRDefault="004A0198" w:rsidP="004A01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53C5B13" w14:textId="77777777" w:rsidR="004A0198" w:rsidRDefault="004A0198" w:rsidP="004A0198">
      <w:pPr>
        <w:pStyle w:val="NoSpacing"/>
        <w:rPr>
          <w:rFonts w:cs="Times New Roman"/>
          <w:szCs w:val="24"/>
        </w:rPr>
      </w:pPr>
    </w:p>
    <w:p w14:paraId="477E9FCC" w14:textId="77777777" w:rsidR="004A0198" w:rsidRDefault="004A0198" w:rsidP="004A0198">
      <w:pPr>
        <w:pStyle w:val="NoSpacing"/>
        <w:rPr>
          <w:rFonts w:cs="Times New Roman"/>
          <w:szCs w:val="24"/>
        </w:rPr>
      </w:pPr>
    </w:p>
    <w:p w14:paraId="5FC54247" w14:textId="77777777" w:rsidR="004A0198" w:rsidRDefault="004A0198" w:rsidP="004A01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September 2023</w:t>
      </w:r>
    </w:p>
    <w:p w14:paraId="31FABF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6BD6B" w14:textId="77777777" w:rsidR="004A0198" w:rsidRDefault="004A0198" w:rsidP="009139A6">
      <w:r>
        <w:separator/>
      </w:r>
    </w:p>
  </w:endnote>
  <w:endnote w:type="continuationSeparator" w:id="0">
    <w:p w14:paraId="627379C3" w14:textId="77777777" w:rsidR="004A0198" w:rsidRDefault="004A01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240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48F5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AAA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59409" w14:textId="77777777" w:rsidR="004A0198" w:rsidRDefault="004A0198" w:rsidP="009139A6">
      <w:r>
        <w:separator/>
      </w:r>
    </w:p>
  </w:footnote>
  <w:footnote w:type="continuationSeparator" w:id="0">
    <w:p w14:paraId="189C06AB" w14:textId="77777777" w:rsidR="004A0198" w:rsidRDefault="004A01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DF1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408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ED1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198"/>
    <w:rsid w:val="000666E0"/>
    <w:rsid w:val="002510B7"/>
    <w:rsid w:val="004A019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194A8"/>
  <w15:chartTrackingRefBased/>
  <w15:docId w15:val="{2A5233EF-F259-4A1B-8535-E7C615178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A01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2023-10-15T06:33:00Z</dcterms:created>
  <dcterms:modified xsi:type="dcterms:W3CDTF">2023-10-15T06:33:00Z</dcterms:modified>
</cp:coreProperties>
</file>