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CA" w:rsidRDefault="003448CA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BOUKER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3448CA" w:rsidRDefault="003448CA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3448CA" w:rsidRDefault="003448CA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8CA" w:rsidRDefault="003448CA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DB2" w:rsidRDefault="00D76DB2" w:rsidP="00D76D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D76DB2" w:rsidRDefault="00D76DB2" w:rsidP="00D76D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Hereford(q.v.).</w:t>
      </w:r>
    </w:p>
    <w:p w:rsidR="00D76DB2" w:rsidRDefault="00D76DB2" w:rsidP="00D76D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</w:t>
      </w:r>
    </w:p>
    <w:p w:rsidR="00D76DB2" w:rsidRDefault="00D76DB2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pp.89-90)</w:t>
      </w:r>
    </w:p>
    <w:p w:rsidR="003448CA" w:rsidRDefault="003448CA" w:rsidP="003448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3448CA" w:rsidRDefault="003448CA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FE20E2" w:rsidRDefault="00FE20E2" w:rsidP="00FE20E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E20E2" w:rsidRDefault="00FE20E2" w:rsidP="00FE2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pp.101-2)</w:t>
      </w:r>
    </w:p>
    <w:p w:rsidR="008C7120" w:rsidRDefault="008C7120" w:rsidP="008C7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Mar.1426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Bishop’s Palace, Exeter, by the</w:t>
      </w:r>
    </w:p>
    <w:p w:rsidR="008C7120" w:rsidRDefault="008C7120" w:rsidP="008C7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</w:t>
      </w:r>
    </w:p>
    <w:p w:rsidR="008C7120" w:rsidRDefault="008C7120" w:rsidP="008C7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</w:t>
      </w:r>
      <w:proofErr w:type="gramStart"/>
      <w:r>
        <w:rPr>
          <w:rFonts w:ascii="Times New Roman" w:hAnsi="Times New Roman" w:cs="Times New Roman"/>
          <w:sz w:val="24"/>
          <w:szCs w:val="24"/>
        </w:rPr>
        <w:t>55”part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p.103)</w:t>
      </w:r>
    </w:p>
    <w:p w:rsidR="008C7120" w:rsidRDefault="008C7120" w:rsidP="00FE2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0E2" w:rsidRDefault="00FE20E2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7120" w:rsidRDefault="008C7120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D76DB2" w:rsidRPr="003448CA" w:rsidRDefault="00D76DB2" w:rsidP="003448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D76DB2" w:rsidRPr="00344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8CA" w:rsidRDefault="003448CA" w:rsidP="00E71FC3">
      <w:pPr>
        <w:spacing w:after="0" w:line="240" w:lineRule="auto"/>
      </w:pPr>
      <w:r>
        <w:separator/>
      </w:r>
    </w:p>
  </w:endnote>
  <w:endnote w:type="continuationSeparator" w:id="0">
    <w:p w:rsidR="003448CA" w:rsidRDefault="00344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8CA" w:rsidRDefault="003448CA" w:rsidP="00E71FC3">
      <w:pPr>
        <w:spacing w:after="0" w:line="240" w:lineRule="auto"/>
      </w:pPr>
      <w:r>
        <w:separator/>
      </w:r>
    </w:p>
  </w:footnote>
  <w:footnote w:type="continuationSeparator" w:id="0">
    <w:p w:rsidR="003448CA" w:rsidRDefault="00344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CA"/>
    <w:rsid w:val="003448CA"/>
    <w:rsid w:val="008C7120"/>
    <w:rsid w:val="00AB52E8"/>
    <w:rsid w:val="00B16D3F"/>
    <w:rsid w:val="00D76DB2"/>
    <w:rsid w:val="00E71FC3"/>
    <w:rsid w:val="00EF4813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28BD"/>
  <w15:chartTrackingRefBased/>
  <w15:docId w15:val="{2BBAC140-96C6-4087-933A-22A4DBAC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2016-03-21T12:42:00Z</dcterms:created>
  <dcterms:modified xsi:type="dcterms:W3CDTF">2016-04-11T07:24:00Z</dcterms:modified>
</cp:coreProperties>
</file>