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6E2FC" w14:textId="77777777" w:rsidR="000F0296" w:rsidRDefault="000F0296" w:rsidP="000F029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David le BOUKER</w:t>
      </w:r>
      <w:r>
        <w:rPr>
          <w:rFonts w:cs="Times New Roman"/>
          <w:lang w:val="en-US"/>
        </w:rPr>
        <w:t xml:space="preserve">        </w:t>
      </w:r>
      <w:r w:rsidRPr="00867651">
        <w:rPr>
          <w:rFonts w:cs="Times New Roman"/>
          <w:lang w:val="en-US"/>
        </w:rPr>
        <w:t>(fl.1419)</w:t>
      </w:r>
    </w:p>
    <w:p w14:paraId="410E9465" w14:textId="77777777" w:rsidR="000F0296" w:rsidRPr="00867651" w:rsidRDefault="000F0296" w:rsidP="000F029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675FBF08" w14:textId="77777777" w:rsidR="000F0296" w:rsidRPr="00867651" w:rsidRDefault="000F0296" w:rsidP="000F0296">
      <w:pPr>
        <w:pStyle w:val="NoSpacing"/>
        <w:rPr>
          <w:rFonts w:cs="Times New Roman"/>
          <w:lang w:val="en-US"/>
        </w:rPr>
      </w:pPr>
    </w:p>
    <w:p w14:paraId="5F3075AA" w14:textId="77777777" w:rsidR="000F0296" w:rsidRPr="00867651" w:rsidRDefault="000F0296" w:rsidP="000F0296">
      <w:pPr>
        <w:pStyle w:val="NoSpacing"/>
        <w:rPr>
          <w:rFonts w:cs="Times New Roman"/>
          <w:lang w:val="en-US"/>
        </w:rPr>
      </w:pPr>
    </w:p>
    <w:p w14:paraId="611ED9D7" w14:textId="77777777" w:rsidR="000F0296" w:rsidRPr="00867651" w:rsidRDefault="000F0296" w:rsidP="000F0296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7797FA33" w14:textId="77777777" w:rsidR="000F0296" w:rsidRPr="00867651" w:rsidRDefault="000F0296" w:rsidP="000F0296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1C66625A" w14:textId="6EB2B957" w:rsidR="000F0296" w:rsidRDefault="000F0296" w:rsidP="000F0296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</w:t>
      </w:r>
      <w:r>
        <w:rPr>
          <w:rFonts w:cs="Times New Roman"/>
        </w:rPr>
        <w:t>d</w:t>
      </w:r>
      <w:r w:rsidRPr="00867651">
        <w:rPr>
          <w:rFonts w:cs="Times New Roman"/>
        </w:rPr>
        <w:t>)</w:t>
      </w:r>
    </w:p>
    <w:p w14:paraId="3044D1F9" w14:textId="77777777" w:rsidR="000F0296" w:rsidRDefault="000F0296" w:rsidP="000F0296">
      <w:pPr>
        <w:pStyle w:val="NoSpacing"/>
        <w:rPr>
          <w:rFonts w:cs="Times New Roman"/>
        </w:rPr>
      </w:pPr>
    </w:p>
    <w:p w14:paraId="0D5C2467" w14:textId="77777777" w:rsidR="000F0296" w:rsidRDefault="000F0296" w:rsidP="000F0296">
      <w:pPr>
        <w:pStyle w:val="NoSpacing"/>
        <w:rPr>
          <w:rFonts w:cs="Times New Roman"/>
        </w:rPr>
      </w:pPr>
    </w:p>
    <w:p w14:paraId="02FACE60" w14:textId="738A8ED3" w:rsidR="000F0296" w:rsidRDefault="000F0296" w:rsidP="000F0296">
      <w:pPr>
        <w:pStyle w:val="NoSpacing"/>
        <w:rPr>
          <w:rFonts w:cs="Times New Roman"/>
        </w:rPr>
      </w:pPr>
      <w:r>
        <w:rPr>
          <w:rFonts w:cs="Times New Roman"/>
        </w:rPr>
        <w:t>10 May 2026</w:t>
      </w:r>
    </w:p>
    <w:p w14:paraId="2EB97770" w14:textId="1ED7D8DC" w:rsidR="00617568" w:rsidRPr="000F0296" w:rsidRDefault="00617568">
      <w:pPr>
        <w:rPr>
          <w:rFonts w:ascii="Times New Roman" w:hAnsi="Times New Roman" w:cs="Times New Roman"/>
          <w:lang w:val="en-US"/>
        </w:rPr>
      </w:pPr>
    </w:p>
    <w:sectPr w:rsidR="00617568" w:rsidRPr="000F02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E229C" w14:textId="77777777" w:rsidR="00C65B45" w:rsidRDefault="00C65B45" w:rsidP="00086E2C">
      <w:pPr>
        <w:spacing w:after="0" w:line="240" w:lineRule="auto"/>
      </w:pPr>
      <w:r>
        <w:separator/>
      </w:r>
    </w:p>
  </w:endnote>
  <w:endnote w:type="continuationSeparator" w:id="0">
    <w:p w14:paraId="3616B5D3" w14:textId="77777777" w:rsidR="00C65B45" w:rsidRDefault="00C65B4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746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B1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90DF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42AD" w14:textId="77777777" w:rsidR="00C65B45" w:rsidRDefault="00C65B45" w:rsidP="00086E2C">
      <w:pPr>
        <w:spacing w:after="0" w:line="240" w:lineRule="auto"/>
      </w:pPr>
      <w:r>
        <w:separator/>
      </w:r>
    </w:p>
  </w:footnote>
  <w:footnote w:type="continuationSeparator" w:id="0">
    <w:p w14:paraId="3CB55826" w14:textId="77777777" w:rsidR="00C65B45" w:rsidRDefault="00C65B4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0A2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78C8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E97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96"/>
    <w:rsid w:val="00086E2C"/>
    <w:rsid w:val="000A2E7A"/>
    <w:rsid w:val="000F0296"/>
    <w:rsid w:val="002244B7"/>
    <w:rsid w:val="00314D94"/>
    <w:rsid w:val="005435B9"/>
    <w:rsid w:val="00617568"/>
    <w:rsid w:val="00664ECB"/>
    <w:rsid w:val="006E68FA"/>
    <w:rsid w:val="008E56AD"/>
    <w:rsid w:val="00AF65CA"/>
    <w:rsid w:val="00C65B4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76771"/>
  <w15:chartTrackingRefBased/>
  <w15:docId w15:val="{24FD8113-377E-4B0F-B617-21F9EF339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2026-05-10T22:41:00Z</dcterms:created>
  <dcterms:modified xsi:type="dcterms:W3CDTF">2026-05-10T22:42:00Z</dcterms:modified>
</cp:coreProperties>
</file>