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761F8" w14:textId="77777777" w:rsidR="00655BFF" w:rsidRDefault="00655BFF" w:rsidP="00655B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BOUKELEY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fl.1490)</w:t>
      </w:r>
    </w:p>
    <w:p w14:paraId="4346596F" w14:textId="77777777" w:rsidR="00655BFF" w:rsidRDefault="00655BFF" w:rsidP="00655B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Woolwich, Kent.</w:t>
      </w:r>
    </w:p>
    <w:p w14:paraId="7CE1D85A" w14:textId="77777777" w:rsidR="00655BFF" w:rsidRDefault="00655BFF" w:rsidP="00655B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35FD83" w14:textId="77777777" w:rsidR="00655BFF" w:rsidRDefault="00655BFF" w:rsidP="00655B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54B7E81" w14:textId="77777777" w:rsidR="00655BFF" w:rsidRDefault="00655BFF" w:rsidP="00655BF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C40F4B4" w14:textId="77777777" w:rsidR="00655BFF" w:rsidRDefault="00655BFF" w:rsidP="00655B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2F86F0F" w14:textId="77777777" w:rsidR="00655BFF" w:rsidRDefault="00655BFF" w:rsidP="00655B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C99234" w14:textId="77777777" w:rsidR="00655BFF" w:rsidRDefault="00655BFF" w:rsidP="00655B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2FAA331" w14:textId="77777777" w:rsidR="00655BFF" w:rsidRDefault="00655BFF" w:rsidP="00655BF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2022</w:t>
      </w:r>
    </w:p>
    <w:p w14:paraId="60D2EE7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3F946" w14:textId="77777777" w:rsidR="00655BFF" w:rsidRDefault="00655BFF" w:rsidP="009139A6">
      <w:r>
        <w:separator/>
      </w:r>
    </w:p>
  </w:endnote>
  <w:endnote w:type="continuationSeparator" w:id="0">
    <w:p w14:paraId="6433B073" w14:textId="77777777" w:rsidR="00655BFF" w:rsidRDefault="00655B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DEA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D16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C4B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329B8" w14:textId="77777777" w:rsidR="00655BFF" w:rsidRDefault="00655BFF" w:rsidP="009139A6">
      <w:r>
        <w:separator/>
      </w:r>
    </w:p>
  </w:footnote>
  <w:footnote w:type="continuationSeparator" w:id="0">
    <w:p w14:paraId="4DB6973A" w14:textId="77777777" w:rsidR="00655BFF" w:rsidRDefault="00655B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A3C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366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BEB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FF"/>
    <w:rsid w:val="000666E0"/>
    <w:rsid w:val="002510B7"/>
    <w:rsid w:val="005C130B"/>
    <w:rsid w:val="00655BF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AD8BA"/>
  <w15:chartTrackingRefBased/>
  <w15:docId w15:val="{4263CC4C-52F6-4CA1-9B8B-4E051849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55B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2022-05-02T07:21:00Z</dcterms:created>
  <dcterms:modified xsi:type="dcterms:W3CDTF">2022-05-02T07:21:00Z</dcterms:modified>
</cp:coreProperties>
</file>