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249B0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BOUKELEY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14:paraId="5B21C00D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Sandwich, Kent.</w:t>
      </w:r>
    </w:p>
    <w:p w14:paraId="38D187C4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9524A43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4F7C0EF" w14:textId="77777777" w:rsidR="00DC4C0E" w:rsidRDefault="00DC4C0E" w:rsidP="00DC4C0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FB16D6F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04C028A6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AE41C61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C21984A" w14:textId="77777777" w:rsidR="00DC4C0E" w:rsidRDefault="00DC4C0E" w:rsidP="00DC4C0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4731711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4707B" w14:textId="77777777" w:rsidR="00DC4C0E" w:rsidRDefault="00DC4C0E" w:rsidP="009139A6">
      <w:r>
        <w:separator/>
      </w:r>
    </w:p>
  </w:endnote>
  <w:endnote w:type="continuationSeparator" w:id="0">
    <w:p w14:paraId="7ADCECF3" w14:textId="77777777" w:rsidR="00DC4C0E" w:rsidRDefault="00DC4C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C52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2C4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7B9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B8705" w14:textId="77777777" w:rsidR="00DC4C0E" w:rsidRDefault="00DC4C0E" w:rsidP="009139A6">
      <w:r>
        <w:separator/>
      </w:r>
    </w:p>
  </w:footnote>
  <w:footnote w:type="continuationSeparator" w:id="0">
    <w:p w14:paraId="4EE83FD2" w14:textId="77777777" w:rsidR="00DC4C0E" w:rsidRDefault="00DC4C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6F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3A99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AF9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C0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4C0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DF684"/>
  <w15:chartTrackingRefBased/>
  <w15:docId w15:val="{AED69318-B1A0-4759-99F0-2E9AAF9FA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4C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2022-05-02T07:10:00Z</dcterms:created>
  <dcterms:modified xsi:type="dcterms:W3CDTF">2022-05-02T07:11:00Z</dcterms:modified>
</cp:coreProperties>
</file>