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277C" w14:textId="77777777" w:rsidR="00D304C1" w:rsidRDefault="00D304C1" w:rsidP="00D304C1">
      <w:pPr>
        <w:pStyle w:val="NoSpacing"/>
      </w:pPr>
      <w:r>
        <w:rPr>
          <w:u w:val="single"/>
        </w:rPr>
        <w:t>John BOUK</w:t>
      </w:r>
      <w:r>
        <w:t xml:space="preserve">      (fl.1476)</w:t>
      </w:r>
    </w:p>
    <w:p w14:paraId="087778D9" w14:textId="77777777" w:rsidR="00D304C1" w:rsidRDefault="00D304C1" w:rsidP="00D304C1">
      <w:pPr>
        <w:pStyle w:val="NoSpacing"/>
      </w:pPr>
      <w:r>
        <w:t>late of Betteshanger, Kent. Husbandman.</w:t>
      </w:r>
    </w:p>
    <w:p w14:paraId="6A63C42B" w14:textId="77777777" w:rsidR="00D304C1" w:rsidRDefault="00D304C1" w:rsidP="00D304C1">
      <w:pPr>
        <w:pStyle w:val="NoSpacing"/>
      </w:pPr>
    </w:p>
    <w:p w14:paraId="10698D53" w14:textId="77777777" w:rsidR="00D304C1" w:rsidRDefault="00D304C1" w:rsidP="00D304C1">
      <w:pPr>
        <w:pStyle w:val="NoSpacing"/>
      </w:pPr>
    </w:p>
    <w:p w14:paraId="3C5F6B9D" w14:textId="77777777" w:rsidR="00D304C1" w:rsidRDefault="00D304C1" w:rsidP="00D304C1">
      <w:pPr>
        <w:pStyle w:val="NoSpacing"/>
      </w:pPr>
      <w:r>
        <w:t xml:space="preserve">  9 Jul.</w:t>
      </w:r>
      <w:r>
        <w:tab/>
        <w:t>1476</w:t>
      </w:r>
      <w:r>
        <w:tab/>
        <w:t>He was pardoned outlawry for not appearing to answer William Ayley(q.v.)</w:t>
      </w:r>
    </w:p>
    <w:p w14:paraId="33B0444C" w14:textId="77777777" w:rsidR="00D304C1" w:rsidRDefault="00D304C1" w:rsidP="00D304C1">
      <w:pPr>
        <w:pStyle w:val="NoSpacing"/>
      </w:pPr>
      <w:r>
        <w:tab/>
      </w:r>
      <w:r>
        <w:tab/>
        <w:t>touching a trespass.   (C.P.R. 1467-77 p.577)</w:t>
      </w:r>
    </w:p>
    <w:p w14:paraId="0C38DE6C" w14:textId="77777777" w:rsidR="00D304C1" w:rsidRDefault="00D304C1" w:rsidP="00D304C1">
      <w:pPr>
        <w:pStyle w:val="NoSpacing"/>
      </w:pPr>
    </w:p>
    <w:p w14:paraId="7CB97B4B" w14:textId="77777777" w:rsidR="00D304C1" w:rsidRDefault="00D304C1" w:rsidP="00D304C1">
      <w:pPr>
        <w:pStyle w:val="NoSpacing"/>
      </w:pPr>
    </w:p>
    <w:p w14:paraId="72BBF6F0" w14:textId="77777777" w:rsidR="00D304C1" w:rsidRDefault="00D304C1" w:rsidP="00D304C1">
      <w:pPr>
        <w:pStyle w:val="NoSpacing"/>
      </w:pPr>
      <w:r>
        <w:t>21 February 2026</w:t>
      </w:r>
    </w:p>
    <w:p w14:paraId="517A192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40541" w14:textId="77777777" w:rsidR="00992BA0" w:rsidRDefault="00992BA0" w:rsidP="00086E2C">
      <w:pPr>
        <w:spacing w:after="0" w:line="240" w:lineRule="auto"/>
      </w:pPr>
      <w:r>
        <w:separator/>
      </w:r>
    </w:p>
  </w:endnote>
  <w:endnote w:type="continuationSeparator" w:id="0">
    <w:p w14:paraId="37C73F4A" w14:textId="77777777" w:rsidR="00992BA0" w:rsidRDefault="00992BA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8D96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968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6724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99A3B" w14:textId="77777777" w:rsidR="00992BA0" w:rsidRDefault="00992BA0" w:rsidP="00086E2C">
      <w:pPr>
        <w:spacing w:after="0" w:line="240" w:lineRule="auto"/>
      </w:pPr>
      <w:r>
        <w:separator/>
      </w:r>
    </w:p>
  </w:footnote>
  <w:footnote w:type="continuationSeparator" w:id="0">
    <w:p w14:paraId="4B789496" w14:textId="77777777" w:rsidR="00992BA0" w:rsidRDefault="00992BA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8F4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DDF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4D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C1"/>
    <w:rsid w:val="00086E2C"/>
    <w:rsid w:val="000A2E7A"/>
    <w:rsid w:val="002244B7"/>
    <w:rsid w:val="00314D94"/>
    <w:rsid w:val="003B4C12"/>
    <w:rsid w:val="00617568"/>
    <w:rsid w:val="006E68FA"/>
    <w:rsid w:val="00992BA0"/>
    <w:rsid w:val="00D304C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8758"/>
  <w15:chartTrackingRefBased/>
  <w15:docId w15:val="{CCD1109A-36D3-4C52-8F23-0B00187B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304C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186</Characters>
  <Application>Microsoft Office Word</Application>
  <DocSecurity>0</DocSecurity>
  <Lines>10</Lines>
  <Paragraphs>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2026-02-25T17:19:00Z</dcterms:created>
  <dcterms:modified xsi:type="dcterms:W3CDTF">2026-02-25T17:19:00Z</dcterms:modified>
</cp:coreProperties>
</file>