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5DD684" w14:textId="77777777" w:rsidR="00066D75" w:rsidRDefault="00066D75" w:rsidP="00066D7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BOUGHTON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fl.1437)</w:t>
      </w:r>
    </w:p>
    <w:p w14:paraId="63FB3E26" w14:textId="77777777" w:rsidR="00066D75" w:rsidRDefault="00066D75" w:rsidP="00066D7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Gentleman.</w:t>
      </w:r>
    </w:p>
    <w:p w14:paraId="388C1A7C" w14:textId="77777777" w:rsidR="00066D75" w:rsidRDefault="00066D75" w:rsidP="00066D75">
      <w:pPr>
        <w:pStyle w:val="NoSpacing"/>
        <w:rPr>
          <w:rFonts w:cs="Times New Roman"/>
          <w:szCs w:val="24"/>
        </w:rPr>
      </w:pPr>
    </w:p>
    <w:p w14:paraId="71E0E95A" w14:textId="77777777" w:rsidR="00066D75" w:rsidRDefault="00066D75" w:rsidP="00066D75">
      <w:pPr>
        <w:pStyle w:val="NoSpacing"/>
        <w:rPr>
          <w:rFonts w:cs="Times New Roman"/>
          <w:szCs w:val="24"/>
        </w:rPr>
      </w:pPr>
    </w:p>
    <w:p w14:paraId="5C650785" w14:textId="77777777" w:rsidR="00066D75" w:rsidRDefault="00066D75" w:rsidP="00066D7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1437</w:t>
      </w:r>
      <w:r>
        <w:rPr>
          <w:rFonts w:cs="Times New Roman"/>
          <w:szCs w:val="24"/>
        </w:rPr>
        <w:tab/>
        <w:t xml:space="preserve">He made a plaint of debt against William </w:t>
      </w:r>
      <w:proofErr w:type="spellStart"/>
      <w:r>
        <w:rPr>
          <w:rFonts w:cs="Times New Roman"/>
          <w:szCs w:val="24"/>
        </w:rPr>
        <w:t>Halstede</w:t>
      </w:r>
      <w:proofErr w:type="spellEnd"/>
      <w:r>
        <w:rPr>
          <w:rFonts w:cs="Times New Roman"/>
          <w:szCs w:val="24"/>
        </w:rPr>
        <w:t xml:space="preserve"> of </w:t>
      </w:r>
      <w:proofErr w:type="spellStart"/>
      <w:r>
        <w:rPr>
          <w:rFonts w:cs="Times New Roman"/>
          <w:szCs w:val="24"/>
        </w:rPr>
        <w:t>Biggleswade</w:t>
      </w:r>
      <w:proofErr w:type="spellEnd"/>
      <w:r>
        <w:rPr>
          <w:rFonts w:cs="Times New Roman"/>
          <w:szCs w:val="24"/>
        </w:rPr>
        <w:t>(q.v.)</w:t>
      </w:r>
    </w:p>
    <w:p w14:paraId="2ADE73D3" w14:textId="77777777" w:rsidR="00066D75" w:rsidRDefault="00066D75" w:rsidP="00066D7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and three others.</w:t>
      </w:r>
    </w:p>
    <w:p w14:paraId="330E3ED1" w14:textId="77777777" w:rsidR="00066D75" w:rsidRDefault="00066D75" w:rsidP="00066D7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2B19BC">
          <w:rPr>
            <w:rStyle w:val="Hyperlink"/>
            <w:rFonts w:cs="Times New Roman"/>
            <w:szCs w:val="24"/>
          </w:rPr>
          <w:t>https://waalt.uh.edu/index.php/CP40/705</w:t>
        </w:r>
      </w:hyperlink>
      <w:r>
        <w:rPr>
          <w:rFonts w:cs="Times New Roman"/>
          <w:szCs w:val="24"/>
        </w:rPr>
        <w:t xml:space="preserve"> )</w:t>
      </w:r>
    </w:p>
    <w:p w14:paraId="448CB79C" w14:textId="77777777" w:rsidR="00066D75" w:rsidRDefault="00066D75" w:rsidP="00066D75">
      <w:pPr>
        <w:pStyle w:val="NoSpacing"/>
        <w:rPr>
          <w:rFonts w:cs="Times New Roman"/>
          <w:szCs w:val="24"/>
        </w:rPr>
      </w:pPr>
    </w:p>
    <w:p w14:paraId="656CB3C9" w14:textId="77777777" w:rsidR="00066D75" w:rsidRDefault="00066D75" w:rsidP="00066D75">
      <w:pPr>
        <w:pStyle w:val="NoSpacing"/>
        <w:rPr>
          <w:rFonts w:cs="Times New Roman"/>
          <w:szCs w:val="24"/>
        </w:rPr>
      </w:pPr>
    </w:p>
    <w:p w14:paraId="163A173D" w14:textId="77777777" w:rsidR="00066D75" w:rsidRDefault="00066D75" w:rsidP="00066D7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August 2023</w:t>
      </w:r>
    </w:p>
    <w:p w14:paraId="4264FCD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A86D43" w14:textId="77777777" w:rsidR="00066D75" w:rsidRDefault="00066D75" w:rsidP="009139A6">
      <w:r>
        <w:separator/>
      </w:r>
    </w:p>
  </w:endnote>
  <w:endnote w:type="continuationSeparator" w:id="0">
    <w:p w14:paraId="339CE343" w14:textId="77777777" w:rsidR="00066D75" w:rsidRDefault="00066D7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9607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2B50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08358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43EAA4" w14:textId="77777777" w:rsidR="00066D75" w:rsidRDefault="00066D75" w:rsidP="009139A6">
      <w:r>
        <w:separator/>
      </w:r>
    </w:p>
  </w:footnote>
  <w:footnote w:type="continuationSeparator" w:id="0">
    <w:p w14:paraId="24AA6587" w14:textId="77777777" w:rsidR="00066D75" w:rsidRDefault="00066D7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38376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69C96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C0CB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D75"/>
    <w:rsid w:val="000666E0"/>
    <w:rsid w:val="00066D75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6293A3"/>
  <w15:chartTrackingRefBased/>
  <w15:docId w15:val="{87ACB745-A691-4593-9629-AA9758878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66D7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0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2023-09-02T20:50:00Z</dcterms:created>
  <dcterms:modified xsi:type="dcterms:W3CDTF">2023-09-02T20:50:00Z</dcterms:modified>
</cp:coreProperties>
</file>