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E4211" w14:textId="77777777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BOUGHTON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341972E6" w14:textId="77777777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Warwickshire.</w:t>
      </w:r>
    </w:p>
    <w:p w14:paraId="4F59AA89" w14:textId="77777777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02076" w14:textId="51E65953" w:rsidR="00302BBD" w:rsidRDefault="00302BBD" w:rsidP="00EC61DB">
      <w:pPr>
        <w:pStyle w:val="NoSpacing"/>
      </w:pPr>
    </w:p>
    <w:p w14:paraId="77A9D4E0" w14:textId="77777777" w:rsidR="00EC61DB" w:rsidRDefault="00EC61DB" w:rsidP="00EC61DB">
      <w:pPr>
        <w:pStyle w:val="NoSpacing"/>
      </w:pPr>
      <w:r>
        <w:t xml:space="preserve">  7 Apr.1479</w:t>
      </w:r>
      <w:r>
        <w:tab/>
        <w:t>He, John Wyggeford(q.v.) and William Brystowe(q.v.) were commissioned</w:t>
      </w:r>
    </w:p>
    <w:p w14:paraId="49588B3D" w14:textId="77777777" w:rsidR="00EC61DB" w:rsidRDefault="00EC61DB" w:rsidP="00EC61DB">
      <w:pPr>
        <w:pStyle w:val="NoSpacing"/>
      </w:pPr>
      <w:r>
        <w:tab/>
      </w:r>
      <w:r>
        <w:tab/>
        <w:t>to enquire into what lands Henry Waver, deceased, held in Warwickshire.</w:t>
      </w:r>
    </w:p>
    <w:p w14:paraId="0CFD9781" w14:textId="50ABED37" w:rsidR="00EC61DB" w:rsidRDefault="00EC61DB" w:rsidP="00EC61DB">
      <w:pPr>
        <w:pStyle w:val="NoSpacing"/>
      </w:pPr>
      <w:r>
        <w:tab/>
      </w:r>
      <w:r>
        <w:tab/>
        <w:t>(C.P.R. 1476-85 p.182)</w:t>
      </w:r>
    </w:p>
    <w:p w14:paraId="5ABB231C" w14:textId="6E1BA73C" w:rsidR="00D50551" w:rsidRDefault="00D50551" w:rsidP="00EC61DB">
      <w:pPr>
        <w:pStyle w:val="NoSpacing"/>
      </w:pPr>
      <w:r>
        <w:t>28 Jun.</w:t>
      </w:r>
      <w:r>
        <w:tab/>
        <w:t>1482</w:t>
      </w:r>
      <w:r>
        <w:tab/>
        <w:t>He was on a commission of the peace for Warwickshire.</w:t>
      </w:r>
    </w:p>
    <w:p w14:paraId="28EDE2B8" w14:textId="128845F1" w:rsidR="00D50551" w:rsidRDefault="00D50551" w:rsidP="00EC61DB">
      <w:pPr>
        <w:pStyle w:val="NoSpacing"/>
      </w:pPr>
      <w:r>
        <w:tab/>
      </w:r>
      <w:r>
        <w:tab/>
        <w:t>(C.P.R. 1476-85 p.576)</w:t>
      </w:r>
    </w:p>
    <w:p w14:paraId="5F03D51A" w14:textId="6AFC5FF3" w:rsidR="00D50551" w:rsidRDefault="00D50551" w:rsidP="00EC61DB">
      <w:pPr>
        <w:pStyle w:val="NoSpacing"/>
      </w:pPr>
      <w:r>
        <w:t>24 May1483</w:t>
      </w:r>
      <w:r>
        <w:tab/>
        <w:t>He was on a commission of the peace for Warwickshire.    (ibid.)</w:t>
      </w:r>
    </w:p>
    <w:p w14:paraId="401A2EC7" w14:textId="77777777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Warwickshire.  </w:t>
      </w:r>
    </w:p>
    <w:p w14:paraId="47814EF3" w14:textId="77777777" w:rsidR="00302BBD" w:rsidRDefault="00302BBD" w:rsidP="00302BBD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46BEA521" w14:textId="77777777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4825A" w14:textId="798D4C29" w:rsidR="00302BBD" w:rsidRDefault="00302BBD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A2C98A" w14:textId="28AAF884" w:rsidR="00EC61DB" w:rsidRDefault="00EC61DB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3C399D25" w14:textId="01511059" w:rsidR="00D50551" w:rsidRDefault="00D50551" w:rsidP="00302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2024</w:t>
      </w:r>
    </w:p>
    <w:p w14:paraId="37BF35DA" w14:textId="77777777" w:rsidR="00D50551" w:rsidRPr="00E71FC3" w:rsidRDefault="00D5055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DEA384" w14:textId="77777777" w:rsidR="00302BBD" w:rsidRDefault="00302BBD" w:rsidP="00E71FC3">
      <w:pPr>
        <w:spacing w:after="0" w:line="240" w:lineRule="auto"/>
      </w:pPr>
      <w:r>
        <w:separator/>
      </w:r>
    </w:p>
  </w:endnote>
  <w:endnote w:type="continuationSeparator" w:id="0">
    <w:p w14:paraId="7C35BCDD" w14:textId="77777777" w:rsidR="00302BBD" w:rsidRDefault="00302B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CBA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1CCA1" w14:textId="77777777" w:rsidR="00302BBD" w:rsidRDefault="00302BBD" w:rsidP="00E71FC3">
      <w:pPr>
        <w:spacing w:after="0" w:line="240" w:lineRule="auto"/>
      </w:pPr>
      <w:r>
        <w:separator/>
      </w:r>
    </w:p>
  </w:footnote>
  <w:footnote w:type="continuationSeparator" w:id="0">
    <w:p w14:paraId="45D91552" w14:textId="77777777" w:rsidR="00302BBD" w:rsidRDefault="00302B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BD"/>
    <w:rsid w:val="000F540B"/>
    <w:rsid w:val="001A7C09"/>
    <w:rsid w:val="00302BBD"/>
    <w:rsid w:val="00577BD5"/>
    <w:rsid w:val="00656CBA"/>
    <w:rsid w:val="006A1F77"/>
    <w:rsid w:val="00733BE7"/>
    <w:rsid w:val="00AB52E8"/>
    <w:rsid w:val="00B16D3F"/>
    <w:rsid w:val="00BB41AC"/>
    <w:rsid w:val="00D50551"/>
    <w:rsid w:val="00E71FC3"/>
    <w:rsid w:val="00EC61D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4CE6B"/>
  <w15:chartTrackingRefBased/>
  <w15:docId w15:val="{8B81C97E-B726-4AAC-9735-9E662A68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BB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2018-07-23T18:31:00Z</dcterms:created>
  <dcterms:modified xsi:type="dcterms:W3CDTF">2024-09-29T06:48:00Z</dcterms:modified>
</cp:coreProperties>
</file>