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C0051" w14:textId="77777777" w:rsidR="00EA1131" w:rsidRDefault="00EA1131" w:rsidP="00EA113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Margaret BOUGENT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6B250A13" w14:textId="77777777" w:rsidR="00EA1131" w:rsidRDefault="00EA1131" w:rsidP="00EA11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Glastonbury, Somerset.</w:t>
      </w:r>
    </w:p>
    <w:p w14:paraId="0700756A" w14:textId="77777777" w:rsidR="00EA1131" w:rsidRDefault="00EA1131" w:rsidP="00EA1131">
      <w:pPr>
        <w:pStyle w:val="NoSpacing"/>
        <w:rPr>
          <w:rFonts w:cs="Times New Roman"/>
          <w:szCs w:val="24"/>
        </w:rPr>
      </w:pPr>
    </w:p>
    <w:p w14:paraId="37A51663" w14:textId="77777777" w:rsidR="00EA1131" w:rsidRDefault="00EA1131" w:rsidP="00EA1131">
      <w:pPr>
        <w:pStyle w:val="NoSpacing"/>
        <w:rPr>
          <w:rFonts w:cs="Times New Roman"/>
          <w:szCs w:val="24"/>
        </w:rPr>
      </w:pPr>
    </w:p>
    <w:p w14:paraId="53589441" w14:textId="77777777" w:rsidR="00EA1131" w:rsidRDefault="00EA1131" w:rsidP="00EA11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John(q.v.).</w:t>
      </w:r>
    </w:p>
    <w:p w14:paraId="083C559D" w14:textId="77777777" w:rsidR="00EA1131" w:rsidRDefault="00EA1131" w:rsidP="00EA113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</w:p>
    <w:p w14:paraId="0DAD0CE7" w14:textId="77777777" w:rsidR="00EA1131" w:rsidRDefault="00EA1131" w:rsidP="00EA1131">
      <w:pPr>
        <w:pStyle w:val="NoSpacing"/>
        <w:rPr>
          <w:rFonts w:eastAsia="Times New Roman" w:cs="Times New Roman"/>
          <w:szCs w:val="24"/>
        </w:rPr>
      </w:pP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pp.440-1)</w:t>
      </w:r>
    </w:p>
    <w:p w14:paraId="42D4BB7B" w14:textId="77777777" w:rsidR="00EA1131" w:rsidRDefault="00EA1131" w:rsidP="00EA113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Son:   Thomas(q.v.).   (ibid.)</w:t>
      </w:r>
    </w:p>
    <w:p w14:paraId="7629350C" w14:textId="77777777" w:rsidR="00EA1131" w:rsidRDefault="00EA1131" w:rsidP="00EA1131">
      <w:pPr>
        <w:pStyle w:val="NoSpacing"/>
        <w:rPr>
          <w:rFonts w:eastAsia="Times New Roman" w:cs="Times New Roman"/>
          <w:szCs w:val="24"/>
        </w:rPr>
      </w:pPr>
    </w:p>
    <w:p w14:paraId="25E5059F" w14:textId="77777777" w:rsidR="00EA1131" w:rsidRDefault="00EA1131" w:rsidP="00EA1131">
      <w:pPr>
        <w:pStyle w:val="NoSpacing"/>
        <w:rPr>
          <w:rFonts w:eastAsia="Times New Roman" w:cs="Times New Roman"/>
          <w:szCs w:val="24"/>
        </w:rPr>
      </w:pPr>
    </w:p>
    <w:p w14:paraId="5E156CC4" w14:textId="77777777" w:rsidR="00EA1131" w:rsidRDefault="00EA1131" w:rsidP="00EA113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4 Oct.1485</w:t>
      </w:r>
      <w:r>
        <w:rPr>
          <w:rFonts w:eastAsia="Times New Roman" w:cs="Times New Roman"/>
          <w:szCs w:val="24"/>
        </w:rPr>
        <w:tab/>
        <w:t>John appointed her as the executrix of his Will, in which he bequeathed her</w:t>
      </w:r>
    </w:p>
    <w:p w14:paraId="76FA8A65" w14:textId="77777777" w:rsidR="00EA1131" w:rsidRDefault="00EA1131" w:rsidP="00EA113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the residue of his estate.   (ibid.)</w:t>
      </w:r>
    </w:p>
    <w:p w14:paraId="049C33D0" w14:textId="77777777" w:rsidR="00EA1131" w:rsidRDefault="00EA1131" w:rsidP="00EA1131">
      <w:pPr>
        <w:pStyle w:val="NoSpacing"/>
        <w:rPr>
          <w:rFonts w:eastAsia="Times New Roman" w:cs="Times New Roman"/>
          <w:szCs w:val="24"/>
        </w:rPr>
      </w:pPr>
    </w:p>
    <w:p w14:paraId="777C746C" w14:textId="77777777" w:rsidR="00EA1131" w:rsidRDefault="00EA1131" w:rsidP="00EA1131">
      <w:pPr>
        <w:pStyle w:val="NoSpacing"/>
        <w:rPr>
          <w:rFonts w:eastAsia="Times New Roman" w:cs="Times New Roman"/>
          <w:szCs w:val="24"/>
        </w:rPr>
      </w:pPr>
    </w:p>
    <w:p w14:paraId="7C8B4679" w14:textId="77777777" w:rsidR="00EA1131" w:rsidRDefault="00EA1131" w:rsidP="00EA113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5 November 2022</w:t>
      </w:r>
    </w:p>
    <w:p w14:paraId="4E7DC50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0BB13" w14:textId="77777777" w:rsidR="00EA1131" w:rsidRDefault="00EA1131" w:rsidP="009139A6">
      <w:r>
        <w:separator/>
      </w:r>
    </w:p>
  </w:endnote>
  <w:endnote w:type="continuationSeparator" w:id="0">
    <w:p w14:paraId="4DDFF01A" w14:textId="77777777" w:rsidR="00EA1131" w:rsidRDefault="00EA113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1FFC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3E24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D8BB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BA3A2" w14:textId="77777777" w:rsidR="00EA1131" w:rsidRDefault="00EA1131" w:rsidP="009139A6">
      <w:r>
        <w:separator/>
      </w:r>
    </w:p>
  </w:footnote>
  <w:footnote w:type="continuationSeparator" w:id="0">
    <w:p w14:paraId="7802B3CD" w14:textId="77777777" w:rsidR="00EA1131" w:rsidRDefault="00EA113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F772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73D2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4088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13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A1131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6C008"/>
  <w15:chartTrackingRefBased/>
  <w15:docId w15:val="{B69F1493-CAEE-47A2-A08E-A64147A9C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2022-11-05T20:13:00Z</dcterms:created>
  <dcterms:modified xsi:type="dcterms:W3CDTF">2022-11-05T20:14:00Z</dcterms:modified>
</cp:coreProperties>
</file>