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7F6F6" w14:textId="77777777" w:rsidR="00D55EFD" w:rsidRDefault="00D55EFD" w:rsidP="00D55E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BOUGENT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d.1485)</w:t>
      </w:r>
    </w:p>
    <w:p w14:paraId="7D3A1461" w14:textId="77777777" w:rsidR="00D55EFD" w:rsidRDefault="00D55EFD" w:rsidP="00D55E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Glastonbury, Somerset.</w:t>
      </w:r>
    </w:p>
    <w:p w14:paraId="382CC559" w14:textId="77777777" w:rsidR="00D55EFD" w:rsidRDefault="00D55EFD" w:rsidP="00D55EFD">
      <w:pPr>
        <w:pStyle w:val="NoSpacing"/>
        <w:rPr>
          <w:rFonts w:cs="Times New Roman"/>
          <w:szCs w:val="24"/>
        </w:rPr>
      </w:pPr>
    </w:p>
    <w:p w14:paraId="289BC7C4" w14:textId="77777777" w:rsidR="00D55EFD" w:rsidRDefault="00D55EFD" w:rsidP="00D55EFD">
      <w:pPr>
        <w:pStyle w:val="NoSpacing"/>
        <w:rPr>
          <w:rFonts w:cs="Times New Roman"/>
          <w:szCs w:val="24"/>
        </w:rPr>
      </w:pPr>
    </w:p>
    <w:p w14:paraId="7B4B7B46" w14:textId="77777777" w:rsidR="00D55EFD" w:rsidRDefault="00D55EFD" w:rsidP="00D55E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Margaret(q.v.).</w:t>
      </w:r>
    </w:p>
    <w:p w14:paraId="19C51ACD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39A1F361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pp.440-1)</w:t>
      </w:r>
    </w:p>
    <w:p w14:paraId="15029FF7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Son:   Thomas(q.v.).   (ibid.)</w:t>
      </w:r>
    </w:p>
    <w:p w14:paraId="20BF8466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</w:p>
    <w:p w14:paraId="6E470356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</w:p>
    <w:p w14:paraId="3557E29E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Oct.1485</w:t>
      </w:r>
      <w:r>
        <w:rPr>
          <w:rFonts w:eastAsia="Times New Roman" w:cs="Times New Roman"/>
          <w:szCs w:val="24"/>
        </w:rPr>
        <w:tab/>
        <w:t>He made his Will.   (ibid.)</w:t>
      </w:r>
    </w:p>
    <w:p w14:paraId="079DA24A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Oct.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His Will was proved.   (ibid.)</w:t>
      </w:r>
    </w:p>
    <w:p w14:paraId="4567B105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</w:p>
    <w:p w14:paraId="35FEF93D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</w:p>
    <w:p w14:paraId="11AC6CA2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Executrix:   Margaret.    (ibid.)</w:t>
      </w:r>
    </w:p>
    <w:p w14:paraId="1ED043AB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Overseers:   Johanne </w:t>
      </w:r>
      <w:proofErr w:type="spellStart"/>
      <w:r>
        <w:rPr>
          <w:rFonts w:eastAsia="Times New Roman" w:cs="Times New Roman"/>
          <w:szCs w:val="24"/>
        </w:rPr>
        <w:t>Attewell</w:t>
      </w:r>
      <w:proofErr w:type="spellEnd"/>
      <w:r>
        <w:rPr>
          <w:rFonts w:eastAsia="Times New Roman" w:cs="Times New Roman"/>
          <w:szCs w:val="24"/>
        </w:rPr>
        <w:t xml:space="preserve">(q.v.) and </w:t>
      </w:r>
      <w:proofErr w:type="gramStart"/>
      <w:r>
        <w:rPr>
          <w:rFonts w:eastAsia="Times New Roman" w:cs="Times New Roman"/>
          <w:szCs w:val="24"/>
        </w:rPr>
        <w:t>sir</w:t>
      </w:r>
      <w:proofErr w:type="gramEnd"/>
      <w:r>
        <w:rPr>
          <w:rFonts w:eastAsia="Times New Roman" w:cs="Times New Roman"/>
          <w:szCs w:val="24"/>
        </w:rPr>
        <w:t xml:space="preserve"> Thomas Orchard(q.v.).   (ibid.)</w:t>
      </w:r>
    </w:p>
    <w:p w14:paraId="36C0AF2B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</w:p>
    <w:p w14:paraId="190CD95E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</w:p>
    <w:p w14:paraId="1CFBAF56" w14:textId="77777777" w:rsidR="00D55EFD" w:rsidRDefault="00D55EFD" w:rsidP="00D55E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November 2022</w:t>
      </w:r>
    </w:p>
    <w:p w14:paraId="7DD0F6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2222A" w14:textId="77777777" w:rsidR="00D55EFD" w:rsidRDefault="00D55EFD" w:rsidP="009139A6">
      <w:r>
        <w:separator/>
      </w:r>
    </w:p>
  </w:endnote>
  <w:endnote w:type="continuationSeparator" w:id="0">
    <w:p w14:paraId="144293C2" w14:textId="77777777" w:rsidR="00D55EFD" w:rsidRDefault="00D55E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096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237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BCF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E6EF0" w14:textId="77777777" w:rsidR="00D55EFD" w:rsidRDefault="00D55EFD" w:rsidP="009139A6">
      <w:r>
        <w:separator/>
      </w:r>
    </w:p>
  </w:footnote>
  <w:footnote w:type="continuationSeparator" w:id="0">
    <w:p w14:paraId="3897791B" w14:textId="77777777" w:rsidR="00D55EFD" w:rsidRDefault="00D55E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35B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8A3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D9C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EF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55EF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B3535"/>
  <w15:chartTrackingRefBased/>
  <w15:docId w15:val="{DDCD8935-4EB4-44E5-A6AD-18BA61A0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2022-11-05T20:12:00Z</dcterms:created>
  <dcterms:modified xsi:type="dcterms:W3CDTF">2022-11-05T20:13:00Z</dcterms:modified>
</cp:coreProperties>
</file>