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19A962" w14:textId="77777777" w:rsidR="00602FD1" w:rsidRDefault="00602FD1" w:rsidP="00602FD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BOUET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fl.1401)</w:t>
      </w:r>
    </w:p>
    <w:p w14:paraId="4483C9E0" w14:textId="77777777" w:rsidR="00602FD1" w:rsidRDefault="00602FD1" w:rsidP="00602FD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EE475D6" w14:textId="77777777" w:rsidR="00602FD1" w:rsidRDefault="00602FD1" w:rsidP="00602FD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D8955F3" w14:textId="77777777" w:rsidR="00602FD1" w:rsidRDefault="00602FD1" w:rsidP="00602FD1">
      <w:pPr>
        <w:pStyle w:val="NoSpacing"/>
        <w:ind w:left="1440" w:hanging="13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1 Dec.1401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one of those who were commissioned to levy and collect in </w:t>
      </w:r>
    </w:p>
    <w:p w14:paraId="48B348DB" w14:textId="77777777" w:rsidR="00602FD1" w:rsidRDefault="00602FD1" w:rsidP="00602FD1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Surrey a reasonable aid to the King’s use for the marriage of his daughter, Blanche, and also to make his firstborn son a knight, and to have the moneys raised at the exchequer on the Thursday after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St.Valentine’s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day next.</w:t>
      </w:r>
    </w:p>
    <w:p w14:paraId="20FEE3E2" w14:textId="77777777" w:rsidR="00602FD1" w:rsidRDefault="00602FD1" w:rsidP="00602FD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1399-1405 p.148)</w:t>
      </w:r>
    </w:p>
    <w:p w14:paraId="6D792546" w14:textId="77777777" w:rsidR="00602FD1" w:rsidRDefault="00602FD1" w:rsidP="00602FD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B97D5E8" w14:textId="77777777" w:rsidR="00602FD1" w:rsidRDefault="00602FD1" w:rsidP="00602FD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AF5F946" w14:textId="77777777" w:rsidR="00602FD1" w:rsidRDefault="00602FD1" w:rsidP="00602FD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May 2021</w:t>
      </w:r>
    </w:p>
    <w:p w14:paraId="60152563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25CC03" w14:textId="77777777" w:rsidR="00602FD1" w:rsidRDefault="00602FD1" w:rsidP="009139A6">
      <w:r>
        <w:separator/>
      </w:r>
    </w:p>
  </w:endnote>
  <w:endnote w:type="continuationSeparator" w:id="0">
    <w:p w14:paraId="0A0F55BA" w14:textId="77777777" w:rsidR="00602FD1" w:rsidRDefault="00602FD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565D6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64403A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F3379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481D95" w14:textId="77777777" w:rsidR="00602FD1" w:rsidRDefault="00602FD1" w:rsidP="009139A6">
      <w:r>
        <w:separator/>
      </w:r>
    </w:p>
  </w:footnote>
  <w:footnote w:type="continuationSeparator" w:id="0">
    <w:p w14:paraId="1E8C9B52" w14:textId="77777777" w:rsidR="00602FD1" w:rsidRDefault="00602FD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189CA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0C561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DB94A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2FD1"/>
    <w:rsid w:val="000666E0"/>
    <w:rsid w:val="002510B7"/>
    <w:rsid w:val="005C130B"/>
    <w:rsid w:val="00602FD1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1A7FD8"/>
  <w15:chartTrackingRefBased/>
  <w15:docId w15:val="{69E72B64-3E41-4A7A-ACAA-D8CF5A40E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55</Words>
  <Characters>318</Characters>
  <Application>Microsoft Office Word</Application>
  <DocSecurity>0</DocSecurity>
  <Lines>2</Lines>
  <Paragraphs>1</Paragraphs>
  <ScaleCrop>false</ScaleCrop>
  <Company/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2021-05-24T19:08:00Z</dcterms:created>
  <dcterms:modified xsi:type="dcterms:W3CDTF">2021-05-24T19:08:00Z</dcterms:modified>
</cp:coreProperties>
</file>