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2A386" w14:textId="77777777" w:rsidR="00220E4E" w:rsidRDefault="00220E4E" w:rsidP="00220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BOUERYTH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0047EDED" w14:textId="77777777" w:rsidR="00220E4E" w:rsidRDefault="00220E4E" w:rsidP="00220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Surrey.</w:t>
      </w:r>
    </w:p>
    <w:p w14:paraId="627F50F3" w14:textId="77777777" w:rsidR="00220E4E" w:rsidRDefault="00220E4E" w:rsidP="00220E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515643" w14:textId="77777777" w:rsidR="00220E4E" w:rsidRDefault="00220E4E" w:rsidP="00220E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672B3F" w14:textId="77777777" w:rsidR="00220E4E" w:rsidRDefault="00220E4E" w:rsidP="00220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Guildford into lands of</w:t>
      </w:r>
    </w:p>
    <w:p w14:paraId="20F2E0BD" w14:textId="77777777" w:rsidR="00220E4E" w:rsidRDefault="00220E4E" w:rsidP="00220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Brantyngham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0A465C3" w14:textId="77777777" w:rsidR="00220E4E" w:rsidRDefault="00220E4E" w:rsidP="00220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20-47)</w:t>
      </w:r>
    </w:p>
    <w:p w14:paraId="5DE0BF08" w14:textId="77777777" w:rsidR="00220E4E" w:rsidRDefault="00220E4E" w:rsidP="00220E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0D83E7" w14:textId="77777777" w:rsidR="00220E4E" w:rsidRDefault="00220E4E" w:rsidP="00220E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8A0145" w14:textId="77777777" w:rsidR="00220E4E" w:rsidRPr="00C27646" w:rsidRDefault="00220E4E" w:rsidP="00220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2022</w:t>
      </w:r>
    </w:p>
    <w:p w14:paraId="400E0D65" w14:textId="685F916D" w:rsidR="00BA00AB" w:rsidRPr="00220E4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20E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65B71" w14:textId="77777777" w:rsidR="00220E4E" w:rsidRDefault="00220E4E" w:rsidP="009139A6">
      <w:r>
        <w:separator/>
      </w:r>
    </w:p>
  </w:endnote>
  <w:endnote w:type="continuationSeparator" w:id="0">
    <w:p w14:paraId="17A100AF" w14:textId="77777777" w:rsidR="00220E4E" w:rsidRDefault="00220E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129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FB97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478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4AC29" w14:textId="77777777" w:rsidR="00220E4E" w:rsidRDefault="00220E4E" w:rsidP="009139A6">
      <w:r>
        <w:separator/>
      </w:r>
    </w:p>
  </w:footnote>
  <w:footnote w:type="continuationSeparator" w:id="0">
    <w:p w14:paraId="72C2C865" w14:textId="77777777" w:rsidR="00220E4E" w:rsidRDefault="00220E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354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0B4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2A8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E4E"/>
    <w:rsid w:val="000666E0"/>
    <w:rsid w:val="00220E4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F133D"/>
  <w15:chartTrackingRefBased/>
  <w15:docId w15:val="{63F2125C-8A39-44E1-8FFE-592B5473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2022-03-29T20:26:00Z</dcterms:created>
  <dcterms:modified xsi:type="dcterms:W3CDTF">2022-03-29T20:27:00Z</dcterms:modified>
</cp:coreProperties>
</file>