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9A9" w:rsidRPr="00D039A9" w:rsidRDefault="00D039A9" w:rsidP="00D039A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D039A9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Thomas BOUER (? BONER)</w:t>
      </w:r>
      <w:bookmarkEnd w:id="0"/>
      <w:r w:rsidRPr="00D039A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   (fl.1495)</w:t>
      </w:r>
    </w:p>
    <w:p w:rsidR="00D039A9" w:rsidRPr="00D039A9" w:rsidRDefault="00D039A9" w:rsidP="00D039A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D039A9" w:rsidRPr="00D039A9" w:rsidRDefault="00D039A9" w:rsidP="00D039A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D039A9" w:rsidRPr="00D039A9" w:rsidRDefault="00D039A9" w:rsidP="00D039A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D039A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= Isabel(q.v.).</w:t>
      </w:r>
    </w:p>
    <w:p w:rsidR="00D039A9" w:rsidRDefault="00D039A9" w:rsidP="00D039A9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C7FAD">
          <w:rPr>
            <w:rStyle w:val="Hyperlink"/>
            <w:rFonts w:ascii="Times New Roman" w:hAnsi="Times New Roman" w:cs="Times New Roman"/>
          </w:rPr>
          <w:t>http://www.medievalgenealogy.org.uk/fines/abstracts/CP_25_1_191_31.shtml</w:t>
        </w:r>
      </w:hyperlink>
      <w:r>
        <w:rPr>
          <w:rStyle w:val="Hyperlink"/>
          <w:rFonts w:ascii="Times New Roman" w:hAnsi="Times New Roman" w:cs="Times New Roman"/>
        </w:rPr>
        <w:t>)</w:t>
      </w:r>
    </w:p>
    <w:p w:rsidR="00D039A9" w:rsidRDefault="00D039A9" w:rsidP="00D039A9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D039A9" w:rsidRDefault="00D039A9" w:rsidP="00D039A9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D039A9" w:rsidRPr="00D039A9" w:rsidRDefault="00D039A9" w:rsidP="00D039A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D039A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3 Feb.1495</w:t>
      </w:r>
      <w:r w:rsidRPr="00D039A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Settlement of the action taken by them, John Chapman(q.v.) and his</w:t>
      </w:r>
    </w:p>
    <w:p w:rsidR="00D039A9" w:rsidRPr="00D039A9" w:rsidRDefault="00D039A9" w:rsidP="00D039A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D039A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D039A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wife, Rose(q.v.), against Henry Kene(q.v.) and his wife, Elizabeth(q.v.),</w:t>
      </w:r>
    </w:p>
    <w:p w:rsidR="00D039A9" w:rsidRPr="00D039A9" w:rsidRDefault="00D039A9" w:rsidP="00D039A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D039A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D039A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deforciants of a third part of three messuages, of 60 acres of land</w:t>
      </w:r>
    </w:p>
    <w:p w:rsidR="00D039A9" w:rsidRPr="00D039A9" w:rsidRDefault="00D039A9" w:rsidP="00D039A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D039A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D039A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and of 10 acres of meadow in Henton, Oxfordshire.   (ibid.)</w:t>
      </w:r>
    </w:p>
    <w:p w:rsidR="00D039A9" w:rsidRPr="00D039A9" w:rsidRDefault="00D039A9" w:rsidP="00D039A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D039A9" w:rsidRPr="00D039A9" w:rsidRDefault="00D039A9" w:rsidP="00D039A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D039A9" w:rsidRPr="00D039A9" w:rsidRDefault="00D039A9" w:rsidP="00D039A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D039A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7 January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9A9" w:rsidRDefault="00D039A9" w:rsidP="00564E3C">
      <w:pPr>
        <w:spacing w:after="0" w:line="240" w:lineRule="auto"/>
      </w:pPr>
      <w:r>
        <w:separator/>
      </w:r>
    </w:p>
  </w:endnote>
  <w:endnote w:type="continuationSeparator" w:id="0">
    <w:p w:rsidR="00D039A9" w:rsidRDefault="00D039A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039A9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9A9" w:rsidRDefault="00D039A9" w:rsidP="00564E3C">
      <w:pPr>
        <w:spacing w:after="0" w:line="240" w:lineRule="auto"/>
      </w:pPr>
      <w:r>
        <w:separator/>
      </w:r>
    </w:p>
  </w:footnote>
  <w:footnote w:type="continuationSeparator" w:id="0">
    <w:p w:rsidR="00D039A9" w:rsidRDefault="00D039A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9A9"/>
    <w:rsid w:val="00372DC6"/>
    <w:rsid w:val="00564E3C"/>
    <w:rsid w:val="0064591D"/>
    <w:rsid w:val="00D039A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38EAB4-00BD-4559-9354-DB41270F0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039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31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2015-11-05T21:59:00Z</dcterms:created>
  <dcterms:modified xsi:type="dcterms:W3CDTF">2015-11-05T22:02:00Z</dcterms:modified>
</cp:coreProperties>
</file>