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Isabel BOUER (? </w:t>
      </w:r>
      <w:proofErr w:type="gramStart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BONER)</w:t>
      </w: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(fl.1495)</w:t>
      </w: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Thomas(q.v.)</w:t>
      </w:r>
    </w:p>
    <w:p w:rsidR="00620982" w:rsidRDefault="00620982" w:rsidP="0062098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</w:t>
        </w:r>
        <w:bookmarkStart w:id="0" w:name="_GoBack"/>
        <w:bookmarkEnd w:id="0"/>
        <w:r w:rsidRPr="007C7FAD">
          <w:rPr>
            <w:rStyle w:val="Hyperlink"/>
            <w:rFonts w:ascii="Times New Roman" w:hAnsi="Times New Roman" w:cs="Times New Roman"/>
          </w:rPr>
          <w:t>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620982" w:rsidRDefault="00620982" w:rsidP="0062098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620982" w:rsidRDefault="00620982" w:rsidP="0062098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3 Feb.1495</w:t>
      </w: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by them, John Chapman(q.v.) and his</w:t>
      </w: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wife, Rose(q.v.), against Henry </w:t>
      </w:r>
      <w:proofErr w:type="spellStart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Kene</w:t>
      </w:r>
      <w:proofErr w:type="spellEnd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his wife, Elizabeth(q.v.),</w:t>
      </w: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deforciants of a third part of three </w:t>
      </w:r>
      <w:proofErr w:type="spellStart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messuages</w:t>
      </w:r>
      <w:proofErr w:type="spellEnd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of 60 acres of land</w:t>
      </w: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of 10 acres of meadow in </w:t>
      </w:r>
      <w:proofErr w:type="spellStart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Henton</w:t>
      </w:r>
      <w:proofErr w:type="spellEnd"/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Oxfordshire.   (ibid.)</w:t>
      </w: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20982" w:rsidRPr="00620982" w:rsidRDefault="00620982" w:rsidP="0062098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098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January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982" w:rsidRDefault="00620982" w:rsidP="00564E3C">
      <w:pPr>
        <w:spacing w:after="0" w:line="240" w:lineRule="auto"/>
      </w:pPr>
      <w:r>
        <w:separator/>
      </w:r>
    </w:p>
  </w:endnote>
  <w:endnote w:type="continuationSeparator" w:id="0">
    <w:p w:rsidR="00620982" w:rsidRDefault="006209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0982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982" w:rsidRDefault="00620982" w:rsidP="00564E3C">
      <w:pPr>
        <w:spacing w:after="0" w:line="240" w:lineRule="auto"/>
      </w:pPr>
      <w:r>
        <w:separator/>
      </w:r>
    </w:p>
  </w:footnote>
  <w:footnote w:type="continuationSeparator" w:id="0">
    <w:p w:rsidR="00620982" w:rsidRDefault="0062098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82"/>
    <w:rsid w:val="00372DC6"/>
    <w:rsid w:val="00564E3C"/>
    <w:rsid w:val="00620982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6A7E6"/>
  <w15:chartTrackingRefBased/>
  <w15:docId w15:val="{6B6E1E42-6AD9-4954-ADE2-67674067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209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2015-11-05T22:02:00Z</dcterms:created>
  <dcterms:modified xsi:type="dcterms:W3CDTF">2015-11-05T22:03:00Z</dcterms:modified>
</cp:coreProperties>
</file>