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8F932" w14:textId="77777777" w:rsidR="000A2E6E" w:rsidRDefault="000A2E6E" w:rsidP="000A2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BOUER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7ECB9BF" w14:textId="77777777" w:rsidR="000A2E6E" w:rsidRDefault="000A2E6E" w:rsidP="000A2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EB245" w14:textId="77777777" w:rsidR="000A2E6E" w:rsidRDefault="000A2E6E" w:rsidP="000A2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9F1C2" w14:textId="77777777" w:rsidR="000A2E6E" w:rsidRDefault="000A2E6E" w:rsidP="000A2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Ilminster, Somerset,</w:t>
      </w:r>
    </w:p>
    <w:p w14:paraId="722C8082" w14:textId="77777777" w:rsidR="000A2E6E" w:rsidRDefault="000A2E6E" w:rsidP="000A2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14:paraId="304ADDAF" w14:textId="77777777" w:rsidR="000A2E6E" w:rsidRDefault="000A2E6E" w:rsidP="000A2E6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275020" w14:textId="77777777" w:rsidR="000A2E6E" w:rsidRDefault="000A2E6E" w:rsidP="000A2E6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5639B563" w14:textId="77777777" w:rsidR="000A2E6E" w:rsidRDefault="000A2E6E" w:rsidP="000A2E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EF08807" w14:textId="77777777" w:rsidR="000A2E6E" w:rsidRDefault="000A2E6E" w:rsidP="000A2E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C9F786A" w14:textId="77777777" w:rsidR="000A2E6E" w:rsidRPr="001B1923" w:rsidRDefault="000A2E6E" w:rsidP="000A2E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September 2021</w:t>
      </w:r>
    </w:p>
    <w:p w14:paraId="50DADC40" w14:textId="3CDB6EB9" w:rsidR="00BA00AB" w:rsidRPr="000A2E6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A2E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1592" w14:textId="77777777" w:rsidR="000A2E6E" w:rsidRDefault="000A2E6E" w:rsidP="009139A6">
      <w:r>
        <w:separator/>
      </w:r>
    </w:p>
  </w:endnote>
  <w:endnote w:type="continuationSeparator" w:id="0">
    <w:p w14:paraId="65BB9E81" w14:textId="77777777" w:rsidR="000A2E6E" w:rsidRDefault="000A2E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209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9F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41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0512C" w14:textId="77777777" w:rsidR="000A2E6E" w:rsidRDefault="000A2E6E" w:rsidP="009139A6">
      <w:r>
        <w:separator/>
      </w:r>
    </w:p>
  </w:footnote>
  <w:footnote w:type="continuationSeparator" w:id="0">
    <w:p w14:paraId="6584DA64" w14:textId="77777777" w:rsidR="000A2E6E" w:rsidRDefault="000A2E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01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699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B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6E"/>
    <w:rsid w:val="000666E0"/>
    <w:rsid w:val="000A2E6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99D3"/>
  <w15:chartTrackingRefBased/>
  <w15:docId w15:val="{5D02BF9D-2B12-41C5-9719-C191F721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2021-09-11T20:07:00Z</dcterms:created>
  <dcterms:modified xsi:type="dcterms:W3CDTF">2021-09-11T20:08:00Z</dcterms:modified>
</cp:coreProperties>
</file>