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186F4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BOUDELERES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6C310D7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0469C58D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C6399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5D953" w14:textId="77777777" w:rsidR="009A5D50" w:rsidRDefault="009A5D50" w:rsidP="009A5D5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Shropshire the tax of a fifteenth and a tenth granted to the King at the last Parliament.</w:t>
      </w:r>
    </w:p>
    <w:p w14:paraId="553EF87A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p.189)</w:t>
      </w:r>
    </w:p>
    <w:p w14:paraId="6BCF4A6B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66CC82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C03E6B" w14:textId="77777777" w:rsidR="009A5D50" w:rsidRDefault="009A5D50" w:rsidP="009A5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4F56D07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8483E" w14:textId="77777777" w:rsidR="009A5D50" w:rsidRDefault="009A5D50" w:rsidP="009139A6">
      <w:r>
        <w:separator/>
      </w:r>
    </w:p>
  </w:endnote>
  <w:endnote w:type="continuationSeparator" w:id="0">
    <w:p w14:paraId="60F3206A" w14:textId="77777777" w:rsidR="009A5D50" w:rsidRDefault="009A5D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5F7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2D6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717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80287" w14:textId="77777777" w:rsidR="009A5D50" w:rsidRDefault="009A5D50" w:rsidP="009139A6">
      <w:r>
        <w:separator/>
      </w:r>
    </w:p>
  </w:footnote>
  <w:footnote w:type="continuationSeparator" w:id="0">
    <w:p w14:paraId="018E245B" w14:textId="77777777" w:rsidR="009A5D50" w:rsidRDefault="009A5D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A41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04E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0E1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D50"/>
    <w:rsid w:val="000666E0"/>
    <w:rsid w:val="002510B7"/>
    <w:rsid w:val="005C130B"/>
    <w:rsid w:val="00826F5C"/>
    <w:rsid w:val="009139A6"/>
    <w:rsid w:val="009448BB"/>
    <w:rsid w:val="009A5D5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C2A3E"/>
  <w15:chartTrackingRefBased/>
  <w15:docId w15:val="{0F994CF8-FADE-4B38-94B0-FD5FCD47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2021-06-04T21:03:00Z</dcterms:created>
  <dcterms:modified xsi:type="dcterms:W3CDTF">2021-06-04T21:03:00Z</dcterms:modified>
</cp:coreProperties>
</file>