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95CF5" w14:textId="77777777" w:rsidR="00B95495" w:rsidRDefault="00B95495" w:rsidP="00B954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BOUCHER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562FC58B" w14:textId="77777777" w:rsidR="00B95495" w:rsidRDefault="00B95495" w:rsidP="00B954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Rothwell.</w:t>
      </w:r>
    </w:p>
    <w:p w14:paraId="01BA5B96" w14:textId="77777777" w:rsidR="00B95495" w:rsidRDefault="00B95495" w:rsidP="00B95495">
      <w:pPr>
        <w:rPr>
          <w:rFonts w:ascii="Times New Roman" w:hAnsi="Times New Roman" w:cs="Times New Roman"/>
          <w:sz w:val="24"/>
          <w:szCs w:val="24"/>
        </w:rPr>
      </w:pPr>
    </w:p>
    <w:p w14:paraId="65584728" w14:textId="77777777" w:rsidR="00B95495" w:rsidRDefault="00B95495" w:rsidP="00B95495">
      <w:pPr>
        <w:rPr>
          <w:rFonts w:ascii="Times New Roman" w:hAnsi="Times New Roman" w:cs="Times New Roman"/>
          <w:sz w:val="24"/>
          <w:szCs w:val="24"/>
        </w:rPr>
      </w:pPr>
    </w:p>
    <w:p w14:paraId="06AEB62F" w14:textId="77777777" w:rsidR="00B95495" w:rsidRDefault="00B95495" w:rsidP="00B954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78FDBB9" w14:textId="77777777" w:rsidR="00B95495" w:rsidRDefault="00B95495" w:rsidP="00B9549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p.255)</w:t>
      </w:r>
    </w:p>
    <w:p w14:paraId="64ED4051" w14:textId="77777777" w:rsidR="00B95495" w:rsidRDefault="00B95495" w:rsidP="00B954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CC943DB" w14:textId="77777777" w:rsidR="00B95495" w:rsidRDefault="00B95495" w:rsidP="00B95495">
      <w:pPr>
        <w:rPr>
          <w:rFonts w:ascii="Times New Roman" w:hAnsi="Times New Roman" w:cs="Times New Roman"/>
          <w:sz w:val="24"/>
          <w:szCs w:val="24"/>
        </w:rPr>
      </w:pPr>
    </w:p>
    <w:p w14:paraId="503D1FFE" w14:textId="77777777" w:rsidR="00B95495" w:rsidRDefault="00B95495" w:rsidP="00B95495">
      <w:pPr>
        <w:rPr>
          <w:rFonts w:ascii="Times New Roman" w:hAnsi="Times New Roman" w:cs="Times New Roman"/>
          <w:sz w:val="24"/>
          <w:szCs w:val="24"/>
        </w:rPr>
      </w:pPr>
    </w:p>
    <w:p w14:paraId="540141CB" w14:textId="77777777" w:rsidR="00B95495" w:rsidRDefault="00B95495" w:rsidP="00B954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2023</w:t>
      </w:r>
    </w:p>
    <w:p w14:paraId="7BFD55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46FEC" w14:textId="77777777" w:rsidR="00B95495" w:rsidRDefault="00B95495" w:rsidP="009139A6">
      <w:r>
        <w:separator/>
      </w:r>
    </w:p>
  </w:endnote>
  <w:endnote w:type="continuationSeparator" w:id="0">
    <w:p w14:paraId="27341D55" w14:textId="77777777" w:rsidR="00B95495" w:rsidRDefault="00B954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244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FB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BAC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F7A4C" w14:textId="77777777" w:rsidR="00B95495" w:rsidRDefault="00B95495" w:rsidP="009139A6">
      <w:r>
        <w:separator/>
      </w:r>
    </w:p>
  </w:footnote>
  <w:footnote w:type="continuationSeparator" w:id="0">
    <w:p w14:paraId="1F411F7D" w14:textId="77777777" w:rsidR="00B95495" w:rsidRDefault="00B954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9D7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84F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322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9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5495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0BB77"/>
  <w15:chartTrackingRefBased/>
  <w15:docId w15:val="{FD29666A-F5D9-4658-8504-149D3D2D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49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2023-03-28T20:57:00Z</dcterms:created>
  <dcterms:modified xsi:type="dcterms:W3CDTF">2023-03-28T20:57:00Z</dcterms:modified>
</cp:coreProperties>
</file>