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D43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BOUCHER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583D43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3D43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3D43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Nov.1420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Shoreditch into land</w:t>
      </w:r>
    </w:p>
    <w:p w:rsidR="00583D43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Margaret Mutton(q.v.).</w:t>
      </w:r>
    </w:p>
    <w:p w:rsidR="00583D43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21-391)</w:t>
      </w:r>
    </w:p>
    <w:p w:rsidR="00583D43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3D43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83D43" w:rsidRPr="00C16AC9" w:rsidRDefault="00583D43" w:rsidP="00583D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May 2016</w:t>
      </w:r>
    </w:p>
    <w:p w:rsidR="006B2F86" w:rsidRPr="00583D43" w:rsidRDefault="00583D4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83D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D43" w:rsidRDefault="00583D43" w:rsidP="00E71FC3">
      <w:pPr>
        <w:spacing w:after="0" w:line="240" w:lineRule="auto"/>
      </w:pPr>
      <w:r>
        <w:separator/>
      </w:r>
    </w:p>
  </w:endnote>
  <w:endnote w:type="continuationSeparator" w:id="0">
    <w:p w:rsidR="00583D43" w:rsidRDefault="00583D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D43" w:rsidRDefault="00583D43" w:rsidP="00E71FC3">
      <w:pPr>
        <w:spacing w:after="0" w:line="240" w:lineRule="auto"/>
      </w:pPr>
      <w:r>
        <w:separator/>
      </w:r>
    </w:p>
  </w:footnote>
  <w:footnote w:type="continuationSeparator" w:id="0">
    <w:p w:rsidR="00583D43" w:rsidRDefault="00583D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43"/>
    <w:rsid w:val="00583D4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ADDA6"/>
  <w15:chartTrackingRefBased/>
  <w15:docId w15:val="{A19E6975-3E40-473C-ABF7-4A8E6625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2016-05-09T21:18:00Z</dcterms:created>
  <dcterms:modified xsi:type="dcterms:W3CDTF">2016-05-09T21:19:00Z</dcterms:modified>
</cp:coreProperties>
</file>