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8060E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BOUCHER</w:t>
      </w:r>
      <w:r>
        <w:rPr>
          <w:rFonts w:ascii="Times New Roman" w:hAnsi="Times New Roman" w:cs="Times New Roman"/>
          <w:sz w:val="24"/>
          <w:szCs w:val="24"/>
        </w:rPr>
        <w:t xml:space="preserve">      (fl.1411)</w:t>
      </w:r>
    </w:p>
    <w:p w:rsidR="008060EE" w:rsidRDefault="008060E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Bristol.</w:t>
      </w:r>
    </w:p>
    <w:p w:rsidR="008060EE" w:rsidRDefault="008060E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60EE" w:rsidRDefault="008060E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60EE" w:rsidRDefault="008060E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=? Squihere.   (Wadley pp.87-8)</w:t>
      </w:r>
    </w:p>
    <w:p w:rsidR="008060EE" w:rsidRDefault="008060E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Daughter:  Alice(q.v.).    (ibid.)</w:t>
      </w:r>
    </w:p>
    <w:p w:rsidR="008060EE" w:rsidRDefault="008060E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60EE" w:rsidRDefault="008060E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= Martin Boucher(q.v.).    (ibid.)</w:t>
      </w:r>
    </w:p>
    <w:p w:rsidR="008060EE" w:rsidRDefault="008060E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60EE" w:rsidRDefault="008060E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60EE" w:rsidRDefault="008060E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Sep.1411</w:t>
      </w:r>
      <w:r>
        <w:rPr>
          <w:rFonts w:ascii="Times New Roman" w:hAnsi="Times New Roman" w:cs="Times New Roman"/>
          <w:sz w:val="24"/>
          <w:szCs w:val="24"/>
        </w:rPr>
        <w:tab/>
        <w:t>Martin nominated her as an executor of his Will.   (ibid.)</w:t>
      </w:r>
    </w:p>
    <w:p w:rsidR="008060EE" w:rsidRDefault="008060E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60EE" w:rsidRDefault="008060E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60EE" w:rsidRPr="008060EE" w:rsidRDefault="008060E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2016</w:t>
      </w:r>
      <w:bookmarkStart w:id="0" w:name="_GoBack"/>
      <w:bookmarkEnd w:id="0"/>
    </w:p>
    <w:sectPr w:rsidR="008060EE" w:rsidRPr="008060E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0EE" w:rsidRDefault="008060EE" w:rsidP="00E71FC3">
      <w:pPr>
        <w:spacing w:after="0" w:line="240" w:lineRule="auto"/>
      </w:pPr>
      <w:r>
        <w:separator/>
      </w:r>
    </w:p>
  </w:endnote>
  <w:endnote w:type="continuationSeparator" w:id="0">
    <w:p w:rsidR="008060EE" w:rsidRDefault="008060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0EE" w:rsidRDefault="008060EE" w:rsidP="00E71FC3">
      <w:pPr>
        <w:spacing w:after="0" w:line="240" w:lineRule="auto"/>
      </w:pPr>
      <w:r>
        <w:separator/>
      </w:r>
    </w:p>
  </w:footnote>
  <w:footnote w:type="continuationSeparator" w:id="0">
    <w:p w:rsidR="008060EE" w:rsidRDefault="008060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0EE"/>
    <w:rsid w:val="008060E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EEA64"/>
  <w15:chartTrackingRefBased/>
  <w15:docId w15:val="{BA915533-C65E-4EF5-AF17-6ECA6BE18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2016-06-17T09:55:00Z</dcterms:created>
  <dcterms:modified xsi:type="dcterms:W3CDTF">2016-06-17T10:01:00Z</dcterms:modified>
</cp:coreProperties>
</file>